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EC1" w:rsidRPr="00BA6F2F" w:rsidRDefault="00EB7618" w:rsidP="00CD3378">
      <w:pPr>
        <w:jc w:val="center"/>
        <w:rPr>
          <w:rFonts w:ascii="Courier New" w:hAnsi="Courier New" w:cs="Courier New"/>
          <w:b/>
          <w:sz w:val="24"/>
          <w:szCs w:val="24"/>
        </w:rPr>
      </w:pPr>
      <w:r w:rsidRPr="00BA6F2F">
        <w:rPr>
          <w:rFonts w:ascii="Courier New" w:hAnsi="Courier New" w:cs="Courier New"/>
          <w:b/>
          <w:sz w:val="24"/>
          <w:szCs w:val="24"/>
        </w:rPr>
        <w:t>ATA DE Nº 029</w:t>
      </w:r>
      <w:r w:rsidR="001872EE" w:rsidRPr="00BA6F2F">
        <w:rPr>
          <w:rFonts w:ascii="Courier New" w:hAnsi="Courier New" w:cs="Courier New"/>
          <w:b/>
          <w:sz w:val="24"/>
          <w:szCs w:val="24"/>
        </w:rPr>
        <w:t>/2018</w:t>
      </w:r>
    </w:p>
    <w:p w:rsidR="001872EE" w:rsidRDefault="001872EE" w:rsidP="00CD3378">
      <w:pPr>
        <w:spacing w:after="0" w:line="240" w:lineRule="auto"/>
        <w:jc w:val="both"/>
        <w:rPr>
          <w:rFonts w:ascii="Courier New" w:hAnsi="Courier New" w:cs="Courier New"/>
          <w:sz w:val="24"/>
          <w:szCs w:val="24"/>
        </w:rPr>
      </w:pPr>
      <w:r w:rsidRPr="00BA6F2F">
        <w:rPr>
          <w:rFonts w:ascii="Courier New" w:hAnsi="Courier New" w:cs="Courier New"/>
          <w:sz w:val="24"/>
          <w:szCs w:val="24"/>
        </w:rPr>
        <w:t>Ata da Reunião Ordinária</w:t>
      </w:r>
      <w:r w:rsidRPr="00BA6F2F">
        <w:rPr>
          <w:rFonts w:ascii="Courier New" w:hAnsi="Courier New" w:cs="Courier New"/>
          <w:b/>
          <w:sz w:val="24"/>
          <w:szCs w:val="24"/>
        </w:rPr>
        <w:t>,</w:t>
      </w:r>
      <w:r w:rsidRPr="00BA6F2F">
        <w:rPr>
          <w:rFonts w:ascii="Courier New" w:hAnsi="Courier New" w:cs="Courier New"/>
          <w:sz w:val="24"/>
          <w:szCs w:val="24"/>
        </w:rPr>
        <w:t xml:space="preserve"> realizada no dia </w:t>
      </w:r>
      <w:r w:rsidR="00EB7618" w:rsidRPr="00BA6F2F">
        <w:rPr>
          <w:rFonts w:ascii="Courier New" w:hAnsi="Courier New" w:cs="Courier New"/>
          <w:sz w:val="24"/>
          <w:szCs w:val="24"/>
        </w:rPr>
        <w:t>cinco</w:t>
      </w:r>
      <w:r w:rsidRPr="00BA6F2F">
        <w:rPr>
          <w:rFonts w:ascii="Courier New" w:hAnsi="Courier New" w:cs="Courier New"/>
          <w:sz w:val="24"/>
          <w:szCs w:val="24"/>
        </w:rPr>
        <w:t xml:space="preserve"> de </w:t>
      </w:r>
      <w:r w:rsidR="00EB7618" w:rsidRPr="00BA6F2F">
        <w:rPr>
          <w:rFonts w:ascii="Courier New" w:hAnsi="Courier New" w:cs="Courier New"/>
          <w:sz w:val="24"/>
          <w:szCs w:val="24"/>
        </w:rPr>
        <w:t>Novembro</w:t>
      </w:r>
      <w:r w:rsidRPr="00BA6F2F">
        <w:rPr>
          <w:rFonts w:ascii="Courier New" w:hAnsi="Courier New" w:cs="Courier New"/>
          <w:sz w:val="24"/>
          <w:szCs w:val="24"/>
        </w:rPr>
        <w:t xml:space="preserve"> de dois mil e dezoito</w:t>
      </w:r>
      <w:r w:rsidRPr="00BA6F2F">
        <w:rPr>
          <w:rFonts w:ascii="Courier New" w:hAnsi="Courier New" w:cs="Courier New"/>
          <w:b/>
          <w:sz w:val="24"/>
          <w:szCs w:val="24"/>
        </w:rPr>
        <w:t xml:space="preserve">, </w:t>
      </w:r>
      <w:r w:rsidRPr="00BA6F2F">
        <w:rPr>
          <w:rFonts w:ascii="Courier New" w:hAnsi="Courier New" w:cs="Courier New"/>
          <w:sz w:val="24"/>
          <w:szCs w:val="24"/>
        </w:rPr>
        <w:t xml:space="preserve">precisamente às dezoito horas, na Avenida Carlos de Medeiros nº231 no salão das sessões desta Egrégia Câmara Municipal de Baixo Guandu, Estado do Espírito Santo, sob a Presidência do Excelentíssimo Senhor Vereador </w:t>
      </w:r>
      <w:r w:rsidRPr="00BA6F2F">
        <w:rPr>
          <w:rFonts w:ascii="Courier New" w:hAnsi="Courier New" w:cs="Courier New"/>
          <w:b/>
          <w:sz w:val="24"/>
          <w:szCs w:val="24"/>
        </w:rPr>
        <w:t>Wilton Minarini de Souza Filho</w:t>
      </w:r>
      <w:r w:rsidRPr="00BA6F2F">
        <w:rPr>
          <w:rFonts w:ascii="Courier New" w:hAnsi="Courier New" w:cs="Courier New"/>
          <w:sz w:val="24"/>
          <w:szCs w:val="24"/>
        </w:rPr>
        <w:t xml:space="preserve">, o Ilmo. Senhor Secretário da Mesa Diretora Vereador, </w:t>
      </w:r>
      <w:r w:rsidRPr="00BA6F2F">
        <w:rPr>
          <w:rFonts w:ascii="Courier New" w:hAnsi="Courier New" w:cs="Courier New"/>
          <w:b/>
          <w:sz w:val="24"/>
          <w:szCs w:val="24"/>
        </w:rPr>
        <w:t xml:space="preserve">José Carlos Vieira </w:t>
      </w:r>
      <w:r w:rsidRPr="00BA6F2F">
        <w:rPr>
          <w:rFonts w:ascii="Courier New" w:hAnsi="Courier New" w:cs="Courier New"/>
          <w:sz w:val="24"/>
          <w:szCs w:val="24"/>
        </w:rPr>
        <w:t xml:space="preserve">procedeu à chamada dos Senhores (as) Vereadores (as) para efeito de quórum, responderam-na os seguintes Edis: </w:t>
      </w:r>
      <w:r w:rsidRPr="00BA6F2F">
        <w:rPr>
          <w:rFonts w:ascii="Courier New" w:hAnsi="Courier New" w:cs="Courier New"/>
          <w:b/>
          <w:sz w:val="24"/>
          <w:szCs w:val="24"/>
        </w:rPr>
        <w:t>Aguinaldo d</w:t>
      </w:r>
      <w:r w:rsidR="00706A52" w:rsidRPr="00BA6F2F">
        <w:rPr>
          <w:rFonts w:ascii="Courier New" w:hAnsi="Courier New" w:cs="Courier New"/>
          <w:b/>
          <w:sz w:val="24"/>
          <w:szCs w:val="24"/>
        </w:rPr>
        <w:t>a Penha, Celma Côrtes Bussular</w:t>
      </w:r>
      <w:r w:rsidRPr="00BA6F2F">
        <w:rPr>
          <w:rFonts w:ascii="Courier New" w:hAnsi="Courier New" w:cs="Courier New"/>
          <w:b/>
          <w:sz w:val="24"/>
          <w:szCs w:val="24"/>
        </w:rPr>
        <w:t>,</w:t>
      </w:r>
      <w:r w:rsidR="00EB7618" w:rsidRPr="00BA6F2F">
        <w:rPr>
          <w:rFonts w:ascii="Courier New" w:hAnsi="Courier New" w:cs="Courier New"/>
          <w:b/>
          <w:sz w:val="24"/>
          <w:szCs w:val="24"/>
        </w:rPr>
        <w:t xml:space="preserve"> Elias Fernando M. de Araújo,</w:t>
      </w:r>
      <w:r w:rsidRPr="00BA6F2F">
        <w:rPr>
          <w:rFonts w:ascii="Courier New" w:hAnsi="Courier New" w:cs="Courier New"/>
          <w:b/>
          <w:sz w:val="24"/>
          <w:szCs w:val="24"/>
        </w:rPr>
        <w:t xml:space="preserve"> Esmar da Vitória Costa, Geraldo Boone, José Carlos Vieira, Paulo César da Fonseca, Romilson Araújo Ferreira, Sebastião Batista de Araújo, Sueli Alves Teodoro, Valmir Estevão Mota, Varli Queiróz, Wilton Minarini de Souza Filho</w:t>
      </w:r>
      <w:r w:rsidRPr="00BA6F2F">
        <w:rPr>
          <w:rFonts w:ascii="Courier New" w:hAnsi="Courier New" w:cs="Courier New"/>
          <w:sz w:val="24"/>
          <w:szCs w:val="24"/>
        </w:rPr>
        <w:t>.</w:t>
      </w:r>
      <w:r w:rsidRPr="00BA6F2F">
        <w:rPr>
          <w:rFonts w:ascii="Courier New" w:hAnsi="Courier New" w:cs="Courier New"/>
          <w:b/>
          <w:sz w:val="24"/>
          <w:szCs w:val="24"/>
        </w:rPr>
        <w:t xml:space="preserve"> </w:t>
      </w:r>
      <w:r w:rsidRPr="00BA6F2F">
        <w:rPr>
          <w:rFonts w:ascii="Courier New" w:hAnsi="Courier New" w:cs="Courier New"/>
          <w:sz w:val="24"/>
          <w:szCs w:val="24"/>
        </w:rPr>
        <w:t>Havendo o número legal de Vereadores (as), conforme dispõe o artigo sessenta e dois, parágrafo quinto, do Regimento Interno, o Excelentíssimo Senhor Presidente declarou aberta a Sessão Ordinária, convidando os presentes a se colocarem de pé para a le</w:t>
      </w:r>
      <w:r w:rsidR="00CC18D8" w:rsidRPr="00BA6F2F">
        <w:rPr>
          <w:rFonts w:ascii="Courier New" w:hAnsi="Courier New" w:cs="Courier New"/>
          <w:sz w:val="24"/>
          <w:szCs w:val="24"/>
        </w:rPr>
        <w:t>itura de um texto Bíblico, feita</w:t>
      </w:r>
      <w:r w:rsidR="00EB7618" w:rsidRPr="00BA6F2F">
        <w:rPr>
          <w:rFonts w:ascii="Courier New" w:hAnsi="Courier New" w:cs="Courier New"/>
          <w:sz w:val="24"/>
          <w:szCs w:val="24"/>
        </w:rPr>
        <w:t xml:space="preserve"> pela</w:t>
      </w:r>
      <w:r w:rsidRPr="00BA6F2F">
        <w:rPr>
          <w:rFonts w:ascii="Courier New" w:hAnsi="Courier New" w:cs="Courier New"/>
          <w:sz w:val="24"/>
          <w:szCs w:val="24"/>
        </w:rPr>
        <w:t xml:space="preserve"> </w:t>
      </w:r>
      <w:r w:rsidR="00EB7618" w:rsidRPr="00BA6F2F">
        <w:rPr>
          <w:rFonts w:ascii="Courier New" w:hAnsi="Courier New" w:cs="Courier New"/>
          <w:sz w:val="24"/>
          <w:szCs w:val="24"/>
        </w:rPr>
        <w:t>vereadora</w:t>
      </w:r>
      <w:r w:rsidRPr="00BA6F2F">
        <w:rPr>
          <w:rFonts w:ascii="Courier New" w:hAnsi="Courier New" w:cs="Courier New"/>
          <w:sz w:val="24"/>
          <w:szCs w:val="24"/>
        </w:rPr>
        <w:t xml:space="preserve"> </w:t>
      </w:r>
      <w:r w:rsidR="00EB7618" w:rsidRPr="00BA6F2F">
        <w:rPr>
          <w:rFonts w:ascii="Courier New" w:hAnsi="Courier New" w:cs="Courier New"/>
          <w:b/>
          <w:sz w:val="24"/>
          <w:szCs w:val="24"/>
        </w:rPr>
        <w:t>Celma Côrtes Bussular</w:t>
      </w:r>
      <w:r w:rsidRPr="00BA6F2F">
        <w:rPr>
          <w:rFonts w:ascii="Courier New" w:hAnsi="Courier New" w:cs="Courier New"/>
          <w:sz w:val="24"/>
          <w:szCs w:val="24"/>
        </w:rPr>
        <w:t>. Prosseguindo com os trabalhos, o Excelentíssimo Senhor Presidente colocou em apreciação dos Nobres Vereadores (as), a ata de nº0</w:t>
      </w:r>
      <w:r w:rsidR="00EB7618" w:rsidRPr="00BA6F2F">
        <w:rPr>
          <w:rFonts w:ascii="Courier New" w:hAnsi="Courier New" w:cs="Courier New"/>
          <w:sz w:val="24"/>
          <w:szCs w:val="24"/>
        </w:rPr>
        <w:t>28</w:t>
      </w:r>
      <w:r w:rsidRPr="00BA6F2F">
        <w:rPr>
          <w:rFonts w:ascii="Courier New" w:hAnsi="Courier New" w:cs="Courier New"/>
          <w:sz w:val="24"/>
          <w:szCs w:val="24"/>
        </w:rPr>
        <w:t xml:space="preserve">/2018, a mesma foi aprovada por unanimidade de votos, será pela Mesa Diretora assinada e encaminhada à secretaria para os procedimentos formais. O Excelentíssimo Senhor Presidente, solicitou ao Ilmo. Senhor Secretário proceder com a </w:t>
      </w:r>
      <w:r w:rsidRPr="00BA6F2F">
        <w:rPr>
          <w:rFonts w:ascii="Courier New" w:hAnsi="Courier New" w:cs="Courier New"/>
          <w:b/>
          <w:sz w:val="24"/>
          <w:szCs w:val="24"/>
          <w:u w:val="single"/>
        </w:rPr>
        <w:t>LEITURA DO EXPEDIENTE DO DIA</w:t>
      </w:r>
      <w:r w:rsidRPr="00BA6F2F">
        <w:rPr>
          <w:rFonts w:ascii="Courier New" w:hAnsi="Courier New" w:cs="Courier New"/>
          <w:b/>
          <w:sz w:val="24"/>
          <w:szCs w:val="24"/>
        </w:rPr>
        <w:t xml:space="preserve">, </w:t>
      </w:r>
      <w:r w:rsidRPr="00BA6F2F">
        <w:rPr>
          <w:rFonts w:ascii="Courier New" w:hAnsi="Courier New" w:cs="Courier New"/>
          <w:sz w:val="24"/>
          <w:szCs w:val="24"/>
        </w:rPr>
        <w:t>que se compôs das seguintes proposições:</w:t>
      </w:r>
      <w:r w:rsidR="007B2EC1" w:rsidRPr="00BA6F2F">
        <w:rPr>
          <w:rFonts w:ascii="Courier New" w:hAnsi="Courier New" w:cs="Courier New"/>
          <w:sz w:val="24"/>
          <w:szCs w:val="24"/>
        </w:rPr>
        <w:t xml:space="preserve"> </w:t>
      </w:r>
      <w:r w:rsidR="00FD5AD1" w:rsidRPr="00BA6F2F">
        <w:rPr>
          <w:rFonts w:ascii="Courier New" w:hAnsi="Courier New" w:cs="Courier New"/>
          <w:b/>
          <w:sz w:val="24"/>
          <w:szCs w:val="24"/>
        </w:rPr>
        <w:t>Ofício</w:t>
      </w:r>
      <w:r w:rsidR="00FD5AD1" w:rsidRPr="00BA6F2F">
        <w:rPr>
          <w:rFonts w:ascii="Courier New" w:hAnsi="Courier New" w:cs="Courier New"/>
          <w:sz w:val="24"/>
          <w:szCs w:val="24"/>
        </w:rPr>
        <w:t xml:space="preserve"> </w:t>
      </w:r>
      <w:r w:rsidR="00EB7618" w:rsidRPr="00BA6F2F">
        <w:rPr>
          <w:rFonts w:ascii="Courier New" w:hAnsi="Courier New" w:cs="Courier New"/>
          <w:b/>
          <w:sz w:val="24"/>
          <w:szCs w:val="24"/>
        </w:rPr>
        <w:t>nº</w:t>
      </w:r>
      <w:r w:rsidR="007B2EC1" w:rsidRPr="00BA6F2F">
        <w:rPr>
          <w:rFonts w:ascii="Courier New" w:hAnsi="Courier New" w:cs="Courier New"/>
          <w:b/>
          <w:sz w:val="24"/>
          <w:szCs w:val="24"/>
        </w:rPr>
        <w:t xml:space="preserve"> </w:t>
      </w:r>
      <w:r w:rsidR="00EB7618" w:rsidRPr="00BA6F2F">
        <w:rPr>
          <w:rFonts w:ascii="Courier New" w:hAnsi="Courier New" w:cs="Courier New"/>
          <w:b/>
          <w:sz w:val="24"/>
          <w:szCs w:val="24"/>
        </w:rPr>
        <w:t>1.992</w:t>
      </w:r>
      <w:r w:rsidR="00FD5AD1" w:rsidRPr="00BA6F2F">
        <w:rPr>
          <w:rFonts w:ascii="Courier New" w:hAnsi="Courier New" w:cs="Courier New"/>
          <w:b/>
          <w:sz w:val="24"/>
          <w:szCs w:val="24"/>
        </w:rPr>
        <w:t>/2018</w:t>
      </w:r>
      <w:r w:rsidR="00EB7618" w:rsidRPr="00BA6F2F">
        <w:rPr>
          <w:rFonts w:ascii="Courier New" w:hAnsi="Courier New" w:cs="Courier New"/>
          <w:sz w:val="24"/>
          <w:szCs w:val="24"/>
        </w:rPr>
        <w:t xml:space="preserve">, cópia do Balancete analítico da Tesouraria </w:t>
      </w:r>
      <w:r w:rsidR="007B2EC1" w:rsidRPr="00BA6F2F">
        <w:rPr>
          <w:rFonts w:ascii="Courier New" w:hAnsi="Courier New" w:cs="Courier New"/>
          <w:sz w:val="24"/>
          <w:szCs w:val="24"/>
        </w:rPr>
        <w:t>da Prefeitura Municipal de Baixo Guandu</w:t>
      </w:r>
      <w:r w:rsidR="000E2654" w:rsidRPr="00BA6F2F">
        <w:rPr>
          <w:rFonts w:ascii="Courier New" w:hAnsi="Courier New" w:cs="Courier New"/>
          <w:sz w:val="24"/>
          <w:szCs w:val="24"/>
        </w:rPr>
        <w:t xml:space="preserve"> - ES</w:t>
      </w:r>
      <w:r w:rsidR="00EB7618" w:rsidRPr="00BA6F2F">
        <w:rPr>
          <w:rFonts w:ascii="Courier New" w:hAnsi="Courier New" w:cs="Courier New"/>
          <w:sz w:val="24"/>
          <w:szCs w:val="24"/>
        </w:rPr>
        <w:t xml:space="preserve">. </w:t>
      </w:r>
      <w:r w:rsidR="00EB7618" w:rsidRPr="00BA6F2F">
        <w:rPr>
          <w:rFonts w:ascii="Courier New" w:hAnsi="Courier New" w:cs="Courier New"/>
          <w:b/>
          <w:color w:val="000000"/>
          <w:sz w:val="24"/>
          <w:szCs w:val="24"/>
        </w:rPr>
        <w:t>Pedido de Providencia 016/2018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GERALDO BOONE – </w:t>
      </w:r>
      <w:r w:rsidR="00EB7618" w:rsidRPr="00BA6F2F">
        <w:rPr>
          <w:rFonts w:ascii="Courier New" w:hAnsi="Courier New" w:cs="Courier New"/>
          <w:color w:val="000000"/>
          <w:sz w:val="24"/>
          <w:szCs w:val="24"/>
        </w:rPr>
        <w:t xml:space="preserve">Requer o calçamento ou asfaltamento da parte restante da Rua </w:t>
      </w:r>
      <w:r w:rsidR="007B2EC1" w:rsidRPr="00BA6F2F">
        <w:rPr>
          <w:rFonts w:ascii="Courier New" w:hAnsi="Courier New" w:cs="Courier New"/>
          <w:color w:val="000000"/>
          <w:sz w:val="24"/>
          <w:szCs w:val="24"/>
        </w:rPr>
        <w:t>Antônio</w:t>
      </w:r>
      <w:r w:rsidR="00EB7618" w:rsidRPr="00BA6F2F">
        <w:rPr>
          <w:rFonts w:ascii="Courier New" w:hAnsi="Courier New" w:cs="Courier New"/>
          <w:color w:val="000000"/>
          <w:sz w:val="24"/>
          <w:szCs w:val="24"/>
        </w:rPr>
        <w:t xml:space="preserve"> Sampaio, atrás da antiga madeireira e o asfaltamento da parte restante da rua em caráter de urgência. </w:t>
      </w:r>
      <w:r w:rsidR="00EB7618" w:rsidRPr="00BA6F2F">
        <w:rPr>
          <w:rFonts w:ascii="Courier New" w:hAnsi="Courier New" w:cs="Courier New"/>
          <w:b/>
          <w:color w:val="000000"/>
          <w:sz w:val="24"/>
          <w:szCs w:val="24"/>
        </w:rPr>
        <w:t>Pedido de Providencia 017/2018</w:t>
      </w:r>
      <w:r w:rsidR="00EB7618" w:rsidRPr="00BA6F2F">
        <w:rPr>
          <w:rFonts w:ascii="Courier New" w:hAnsi="Courier New" w:cs="Courier New"/>
          <w:color w:val="000000"/>
          <w:sz w:val="24"/>
          <w:szCs w:val="24"/>
        </w:rPr>
        <w:t> –</w:t>
      </w:r>
      <w:r w:rsidR="00681DE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GERALDO BOONE – </w:t>
      </w:r>
      <w:r w:rsidR="00EB7618" w:rsidRPr="00BA6F2F">
        <w:rPr>
          <w:rFonts w:ascii="Courier New" w:hAnsi="Courier New" w:cs="Courier New"/>
          <w:color w:val="000000"/>
          <w:sz w:val="24"/>
          <w:szCs w:val="24"/>
        </w:rPr>
        <w:t xml:space="preserve">Requer a retirada urgente do lixo na Rua Santos Dumont, no Bairro Rosário II, ao lado do posto de Saúde e que seja colocada uma placa alertando sobre as penalidades no descarte de lixo de forma inadequada. </w:t>
      </w:r>
      <w:r w:rsidR="00EB7618" w:rsidRPr="00BA6F2F">
        <w:rPr>
          <w:rFonts w:ascii="Courier New" w:hAnsi="Courier New" w:cs="Courier New"/>
          <w:b/>
          <w:color w:val="000000"/>
          <w:sz w:val="24"/>
          <w:szCs w:val="24"/>
        </w:rPr>
        <w:t>Pedido de Providencia 018/2018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GERALDO BOONE – </w:t>
      </w:r>
      <w:r w:rsidR="00EB7618" w:rsidRPr="00BA6F2F">
        <w:rPr>
          <w:rFonts w:ascii="Courier New" w:hAnsi="Courier New" w:cs="Courier New"/>
          <w:color w:val="000000"/>
          <w:sz w:val="24"/>
          <w:szCs w:val="24"/>
        </w:rPr>
        <w:t xml:space="preserve">Requer que providencie os pequenos reparos na EMEIEF João Júlio Cardoso, conforme fotos em anexo, para que não haja a necessidade de no futuro próximos, venha precisar de uma reforma mais complexa neste Centro Educacional. </w:t>
      </w:r>
      <w:r w:rsidR="00EB7618" w:rsidRPr="00BA6F2F">
        <w:rPr>
          <w:rFonts w:ascii="Courier New" w:hAnsi="Courier New" w:cs="Courier New"/>
          <w:b/>
          <w:color w:val="000000"/>
          <w:sz w:val="24"/>
          <w:szCs w:val="24"/>
        </w:rPr>
        <w:t>Pedido de Providencia 009/2018</w:t>
      </w:r>
      <w:r w:rsidR="00EB7618" w:rsidRPr="00BA6F2F">
        <w:rPr>
          <w:rFonts w:ascii="Courier New" w:hAnsi="Courier New" w:cs="Courier New"/>
          <w:color w:val="000000"/>
          <w:sz w:val="24"/>
          <w:szCs w:val="24"/>
        </w:rPr>
        <w:t xml:space="preserve"> - </w:t>
      </w:r>
      <w:r w:rsidR="00EB7618" w:rsidRPr="00BA6F2F">
        <w:rPr>
          <w:rFonts w:ascii="Courier New" w:hAnsi="Courier New" w:cs="Courier New"/>
          <w:b/>
          <w:color w:val="000000"/>
          <w:sz w:val="24"/>
          <w:szCs w:val="24"/>
        </w:rPr>
        <w:t>PAULO CESAR DA FONSECA – Requer</w:t>
      </w:r>
      <w:r w:rsidR="00EB7618" w:rsidRPr="00BA6F2F">
        <w:rPr>
          <w:rFonts w:ascii="Courier New" w:hAnsi="Courier New" w:cs="Courier New"/>
          <w:color w:val="000000"/>
          <w:sz w:val="24"/>
          <w:szCs w:val="24"/>
        </w:rPr>
        <w:t xml:space="preserve"> o conserto do calçamento em vários pontos das ruas Almir </w:t>
      </w:r>
      <w:proofErr w:type="spellStart"/>
      <w:r w:rsidR="00EB7618" w:rsidRPr="00BA6F2F">
        <w:rPr>
          <w:rFonts w:ascii="Courier New" w:hAnsi="Courier New" w:cs="Courier New"/>
          <w:color w:val="000000"/>
          <w:sz w:val="24"/>
          <w:szCs w:val="24"/>
        </w:rPr>
        <w:t>Rabbi</w:t>
      </w:r>
      <w:proofErr w:type="spellEnd"/>
      <w:r w:rsidR="00EB7618" w:rsidRPr="00BA6F2F">
        <w:rPr>
          <w:rFonts w:ascii="Courier New" w:hAnsi="Courier New" w:cs="Courier New"/>
          <w:color w:val="000000"/>
          <w:sz w:val="24"/>
          <w:szCs w:val="24"/>
        </w:rPr>
        <w:t xml:space="preserve"> e Wilson Santana Lopes no Bairro Val Paraíso, neste município de Baixo Guandu - ES. </w:t>
      </w:r>
      <w:r w:rsidR="00EB7618" w:rsidRPr="00BA6F2F">
        <w:rPr>
          <w:rFonts w:ascii="Courier New" w:hAnsi="Courier New" w:cs="Courier New"/>
          <w:b/>
          <w:color w:val="000000"/>
          <w:sz w:val="24"/>
          <w:szCs w:val="24"/>
        </w:rPr>
        <w:t>Pedido de Providencia 010/2018</w:t>
      </w:r>
      <w:r w:rsidR="00EB7618" w:rsidRPr="00BA6F2F">
        <w:rPr>
          <w:rFonts w:ascii="Courier New" w:hAnsi="Courier New" w:cs="Courier New"/>
          <w:color w:val="000000"/>
          <w:sz w:val="24"/>
          <w:szCs w:val="24"/>
        </w:rPr>
        <w:t xml:space="preserve"> - </w:t>
      </w:r>
      <w:r w:rsidR="00EB7618" w:rsidRPr="00BA6F2F">
        <w:rPr>
          <w:rFonts w:ascii="Courier New" w:hAnsi="Courier New" w:cs="Courier New"/>
          <w:b/>
          <w:color w:val="000000"/>
          <w:sz w:val="24"/>
          <w:szCs w:val="24"/>
        </w:rPr>
        <w:t xml:space="preserve">PAULO CESAR DA FONSECA – </w:t>
      </w:r>
      <w:r w:rsidR="00EB7618" w:rsidRPr="00BA6F2F">
        <w:rPr>
          <w:rFonts w:ascii="Courier New" w:hAnsi="Courier New" w:cs="Courier New"/>
          <w:color w:val="000000"/>
          <w:sz w:val="24"/>
          <w:szCs w:val="24"/>
        </w:rPr>
        <w:t xml:space="preserve">Requer que seja feito o </w:t>
      </w:r>
      <w:proofErr w:type="spellStart"/>
      <w:r w:rsidR="00EB7618" w:rsidRPr="00BA6F2F">
        <w:rPr>
          <w:rFonts w:ascii="Courier New" w:hAnsi="Courier New" w:cs="Courier New"/>
          <w:color w:val="000000"/>
          <w:sz w:val="24"/>
          <w:szCs w:val="24"/>
        </w:rPr>
        <w:t>patrolamento</w:t>
      </w:r>
      <w:proofErr w:type="spellEnd"/>
      <w:r w:rsidR="00EB7618" w:rsidRPr="00BA6F2F">
        <w:rPr>
          <w:rFonts w:ascii="Courier New" w:hAnsi="Courier New" w:cs="Courier New"/>
          <w:color w:val="000000"/>
          <w:sz w:val="24"/>
          <w:szCs w:val="24"/>
        </w:rPr>
        <w:t xml:space="preserve"> e </w:t>
      </w:r>
      <w:proofErr w:type="spellStart"/>
      <w:r w:rsidR="00EB7618" w:rsidRPr="00BA6F2F">
        <w:rPr>
          <w:rFonts w:ascii="Courier New" w:hAnsi="Courier New" w:cs="Courier New"/>
          <w:color w:val="000000"/>
          <w:sz w:val="24"/>
          <w:szCs w:val="24"/>
        </w:rPr>
        <w:lastRenderedPageBreak/>
        <w:t>cascalhamento</w:t>
      </w:r>
      <w:proofErr w:type="spellEnd"/>
      <w:r w:rsidR="00EB7618" w:rsidRPr="00BA6F2F">
        <w:rPr>
          <w:rFonts w:ascii="Courier New" w:hAnsi="Courier New" w:cs="Courier New"/>
          <w:color w:val="000000"/>
          <w:sz w:val="24"/>
          <w:szCs w:val="24"/>
        </w:rPr>
        <w:t xml:space="preserve"> na entrada principal do Bairro Val Paraíso próximo as margens da BR 259 nesta cidade de Baixo Guandu/ES. </w:t>
      </w:r>
      <w:r w:rsidR="00EB7618" w:rsidRPr="00BA6F2F">
        <w:rPr>
          <w:rFonts w:ascii="Courier New" w:hAnsi="Courier New" w:cs="Courier New"/>
          <w:b/>
          <w:color w:val="000000"/>
          <w:sz w:val="24"/>
          <w:szCs w:val="24"/>
        </w:rPr>
        <w:t>Pedido de Providencia 018/2018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ROMILSON ARAUJO FERREIRA – </w:t>
      </w:r>
      <w:r w:rsidR="00EB7618" w:rsidRPr="00BA6F2F">
        <w:rPr>
          <w:rFonts w:ascii="Courier New" w:hAnsi="Courier New" w:cs="Courier New"/>
          <w:color w:val="000000"/>
          <w:sz w:val="24"/>
          <w:szCs w:val="24"/>
        </w:rPr>
        <w:t xml:space="preserve">Requer a limpeza das Ruas de Mascarenhas, neste Município de Baixo Guandu - ES. </w:t>
      </w:r>
      <w:r w:rsidR="00EB7618" w:rsidRPr="00BA6F2F">
        <w:rPr>
          <w:rFonts w:ascii="Courier New" w:hAnsi="Courier New" w:cs="Courier New"/>
          <w:b/>
          <w:color w:val="000000"/>
          <w:sz w:val="24"/>
          <w:szCs w:val="24"/>
        </w:rPr>
        <w:t>Pedido de Providencia 019/2018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ROMILSON ARAUJO FERREIRA - </w:t>
      </w:r>
      <w:r w:rsidR="00EB7618" w:rsidRPr="00BA6F2F">
        <w:rPr>
          <w:rFonts w:ascii="Courier New" w:hAnsi="Courier New" w:cs="Courier New"/>
          <w:color w:val="000000"/>
          <w:sz w:val="24"/>
          <w:szCs w:val="24"/>
        </w:rPr>
        <w:t xml:space="preserve">Requer a limpeza das ruas de Ibituba, neste Município de Baixo Guandu - ES. </w:t>
      </w:r>
      <w:r w:rsidR="00EB7618" w:rsidRPr="00BA6F2F">
        <w:rPr>
          <w:rFonts w:ascii="Courier New" w:hAnsi="Courier New" w:cs="Courier New"/>
          <w:b/>
          <w:color w:val="000000"/>
          <w:sz w:val="24"/>
          <w:szCs w:val="24"/>
        </w:rPr>
        <w:t>Pedido de Providencia 014/2018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2F6F10" w:rsidRPr="00BA6F2F">
        <w:rPr>
          <w:rFonts w:ascii="Courier New" w:hAnsi="Courier New" w:cs="Courier New"/>
          <w:b/>
          <w:color w:val="000000"/>
          <w:sz w:val="24"/>
          <w:szCs w:val="24"/>
        </w:rPr>
        <w:t>CELMA CÔRTES BUSSULAR</w:t>
      </w:r>
      <w:r w:rsidR="00EB7618" w:rsidRPr="00BA6F2F">
        <w:rPr>
          <w:rFonts w:ascii="Courier New" w:hAnsi="Courier New" w:cs="Courier New"/>
          <w:b/>
          <w:color w:val="000000"/>
          <w:sz w:val="24"/>
          <w:szCs w:val="24"/>
        </w:rPr>
        <w:t xml:space="preserve"> – </w:t>
      </w:r>
      <w:r w:rsidR="00EB7618" w:rsidRPr="00BA6F2F">
        <w:rPr>
          <w:rFonts w:ascii="Courier New" w:hAnsi="Courier New" w:cs="Courier New"/>
          <w:color w:val="000000"/>
          <w:sz w:val="24"/>
          <w:szCs w:val="24"/>
        </w:rPr>
        <w:t xml:space="preserve">Requer o conserto do calçamento, ou seja, executar os serviços de reparo necessários, na Av. Rio Doce, Bairro Mauá, nesta cidade de Baixo Guandu - ES. </w:t>
      </w:r>
      <w:r w:rsidR="00EB7618" w:rsidRPr="00BA6F2F">
        <w:rPr>
          <w:rFonts w:ascii="Courier New" w:hAnsi="Courier New" w:cs="Courier New"/>
          <w:b/>
          <w:color w:val="000000"/>
          <w:sz w:val="24"/>
          <w:szCs w:val="24"/>
        </w:rPr>
        <w:t>Pedido de Providencia 024/2018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SUELI ALVES TEODORO – </w:t>
      </w:r>
      <w:r w:rsidR="00EB7618" w:rsidRPr="00BA6F2F">
        <w:rPr>
          <w:rFonts w:ascii="Courier New" w:hAnsi="Courier New" w:cs="Courier New"/>
          <w:color w:val="000000"/>
          <w:sz w:val="24"/>
          <w:szCs w:val="24"/>
        </w:rPr>
        <w:t xml:space="preserve">Requer a expansão do projeto Zumba na Comunidade, para a Zona Rural de Baixo Guandu, incluído as comunidades de Santa Rosa, Ibituba, Alto Mutum e Km 14. </w:t>
      </w:r>
      <w:r w:rsidR="00EB7618" w:rsidRPr="00BA6F2F">
        <w:rPr>
          <w:rFonts w:ascii="Courier New" w:hAnsi="Courier New" w:cs="Courier New"/>
          <w:b/>
          <w:color w:val="000000"/>
          <w:sz w:val="24"/>
          <w:szCs w:val="24"/>
        </w:rPr>
        <w:t>Pedido de Providencia 025/2018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SUELI ALVES TEODORO – </w:t>
      </w:r>
      <w:r w:rsidR="00EB7618" w:rsidRPr="00BA6F2F">
        <w:rPr>
          <w:rFonts w:ascii="Courier New" w:hAnsi="Courier New" w:cs="Courier New"/>
          <w:color w:val="000000"/>
          <w:sz w:val="24"/>
          <w:szCs w:val="24"/>
        </w:rPr>
        <w:t xml:space="preserve">Requer uma construção de uma Praça Saudável em Santa Rosa, Zona Rural de Baixo Guandu/ES, para melhor qualidade de vida e lazer dos moradores. </w:t>
      </w:r>
      <w:r w:rsidR="00EB7618" w:rsidRPr="00BA6F2F">
        <w:rPr>
          <w:rFonts w:ascii="Courier New" w:hAnsi="Courier New" w:cs="Courier New"/>
          <w:b/>
          <w:color w:val="000000"/>
          <w:sz w:val="24"/>
          <w:szCs w:val="24"/>
        </w:rPr>
        <w:t>Pedido de Providencia 005/2018</w:t>
      </w:r>
      <w:r w:rsidR="00EB7618" w:rsidRPr="00BA6F2F">
        <w:rPr>
          <w:rFonts w:ascii="Courier New" w:hAnsi="Courier New" w:cs="Courier New"/>
          <w:color w:val="000000"/>
          <w:sz w:val="24"/>
          <w:szCs w:val="24"/>
        </w:rPr>
        <w:t xml:space="preserve"> – </w:t>
      </w:r>
      <w:r w:rsidR="00EB7618" w:rsidRPr="00BA6F2F">
        <w:rPr>
          <w:rFonts w:ascii="Courier New" w:hAnsi="Courier New" w:cs="Courier New"/>
          <w:b/>
          <w:color w:val="000000"/>
          <w:sz w:val="24"/>
          <w:szCs w:val="24"/>
        </w:rPr>
        <w:t xml:space="preserve">VALMIR ESTAVÃO DA MOTA – </w:t>
      </w:r>
      <w:r w:rsidR="00EB7618" w:rsidRPr="00BA6F2F">
        <w:rPr>
          <w:rFonts w:ascii="Courier New" w:hAnsi="Courier New" w:cs="Courier New"/>
          <w:color w:val="000000"/>
          <w:sz w:val="24"/>
          <w:szCs w:val="24"/>
        </w:rPr>
        <w:t>Requer a construção de um poço artesiano no distrito do KM 14, com finalidade de abastecer o centro de tratamento de água.</w:t>
      </w:r>
      <w:r w:rsid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Moção de Aplauso 23/2018</w:t>
      </w:r>
      <w:r w:rsidR="00EB7618" w:rsidRPr="00BA6F2F">
        <w:rPr>
          <w:rFonts w:ascii="Courier New" w:hAnsi="Courier New" w:cs="Courier New"/>
          <w:color w:val="000000"/>
          <w:sz w:val="24"/>
          <w:szCs w:val="24"/>
        </w:rPr>
        <w:t> –</w:t>
      </w:r>
      <w:r w:rsidR="00EB7618" w:rsidRPr="00BA6F2F">
        <w:rPr>
          <w:rFonts w:ascii="Courier New" w:hAnsi="Courier New" w:cs="Courier New"/>
          <w:b/>
          <w:color w:val="000000"/>
          <w:sz w:val="24"/>
          <w:szCs w:val="24"/>
        </w:rPr>
        <w:t xml:space="preserve">GERALDO BOONE – </w:t>
      </w:r>
      <w:r w:rsidR="00EB7618" w:rsidRPr="00BA6F2F">
        <w:rPr>
          <w:rFonts w:ascii="Courier New" w:hAnsi="Courier New" w:cs="Courier New"/>
          <w:color w:val="000000"/>
          <w:sz w:val="24"/>
          <w:szCs w:val="24"/>
        </w:rPr>
        <w:t xml:space="preserve">Moção de Aplauso a aluna EMANUELLY VIEIRA RODRIGUES, pelo 1º lugar no concurso de redação promovida pela secretaria de Meio Ambiente em parceria com a Secretaria de Educação, com o tema Coleta Seletiva para Ensino Fundamental. </w:t>
      </w:r>
      <w:r w:rsidR="00EB7618" w:rsidRPr="00BA6F2F">
        <w:rPr>
          <w:rFonts w:ascii="Courier New" w:hAnsi="Courier New" w:cs="Courier New"/>
          <w:b/>
          <w:color w:val="000000"/>
          <w:sz w:val="24"/>
          <w:szCs w:val="24"/>
        </w:rPr>
        <w:t>Moção de Aplauso 024/2018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GERALDO BOONE – </w:t>
      </w:r>
      <w:r w:rsidR="00EB7618" w:rsidRPr="00BA6F2F">
        <w:rPr>
          <w:rFonts w:ascii="Courier New" w:hAnsi="Courier New" w:cs="Courier New"/>
          <w:color w:val="000000"/>
          <w:sz w:val="24"/>
          <w:szCs w:val="24"/>
        </w:rPr>
        <w:t xml:space="preserve">Moção de Aplauso a aluna MARIA EDUARDA SOARES JACINTO, pelo 1º lugar no concurso de redação promovida pela secretaria de Meio Ambiente em parceria com a Secretaria de Educação, com o tema Coleta Seletiva. </w:t>
      </w:r>
      <w:r w:rsidR="00EB7618" w:rsidRPr="00BA6F2F">
        <w:rPr>
          <w:rFonts w:ascii="Courier New" w:hAnsi="Courier New" w:cs="Courier New"/>
          <w:b/>
          <w:color w:val="000000"/>
          <w:sz w:val="24"/>
          <w:szCs w:val="24"/>
        </w:rPr>
        <w:t>Moção de Aplauso 025/2018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GERALDO BOONE – </w:t>
      </w:r>
      <w:r w:rsidR="00EB7618" w:rsidRPr="00BA6F2F">
        <w:rPr>
          <w:rFonts w:ascii="Courier New" w:hAnsi="Courier New" w:cs="Courier New"/>
          <w:color w:val="000000"/>
          <w:sz w:val="24"/>
          <w:szCs w:val="24"/>
        </w:rPr>
        <w:t xml:space="preserve">Moção de aplauso a aluna KETTERE RIBEIRO BARBOSA, pelo Tricampeonato Estadual na modalidade arremesso de peso 2015, 2016 e 2018, no JEES (Jogos Escolares do Espírito Santo) representando o nosso Estado a nível Nacional. </w:t>
      </w:r>
      <w:r w:rsidR="00EB7618" w:rsidRPr="00BA6F2F">
        <w:rPr>
          <w:rFonts w:ascii="Courier New" w:hAnsi="Courier New" w:cs="Courier New"/>
          <w:b/>
          <w:color w:val="000000"/>
          <w:sz w:val="24"/>
          <w:szCs w:val="24"/>
        </w:rPr>
        <w:t>Moção de Repudio 002/2018</w:t>
      </w:r>
      <w:r w:rsidR="00EB7618"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 xml:space="preserve">SUELI ALVES TEODORO e CELMA CORTES BUSSULAR – </w:t>
      </w:r>
      <w:r w:rsidR="00EB7618" w:rsidRPr="00BA6F2F">
        <w:rPr>
          <w:rFonts w:ascii="Courier New" w:hAnsi="Courier New" w:cs="Courier New"/>
          <w:color w:val="000000"/>
          <w:sz w:val="24"/>
          <w:szCs w:val="24"/>
        </w:rPr>
        <w:t xml:space="preserve">Moção de Repúdio em face da Empresa SAMARCO MINERAÇÃO S.A, BHP BILLITON e VALE S/A e a FUNDAÇÃO RENOVA, por estar completando três anos do rompimento da barragem de Fundão no Município de Mariana/MG. </w:t>
      </w:r>
      <w:r w:rsidR="00EB7618" w:rsidRPr="00BA6F2F">
        <w:rPr>
          <w:rFonts w:ascii="Courier New" w:hAnsi="Courier New" w:cs="Courier New"/>
          <w:b/>
          <w:color w:val="000000"/>
          <w:sz w:val="24"/>
          <w:szCs w:val="24"/>
        </w:rPr>
        <w:t>ANTE</w:t>
      </w:r>
      <w:r w:rsidR="00EB7618" w:rsidRPr="00BA6F2F">
        <w:rPr>
          <w:rFonts w:ascii="Courier New" w:hAnsi="Courier New" w:cs="Courier New"/>
          <w:color w:val="000000"/>
          <w:sz w:val="24"/>
          <w:szCs w:val="24"/>
        </w:rPr>
        <w:t>-</w:t>
      </w:r>
      <w:r w:rsidR="00EB7618" w:rsidRPr="00BA6F2F">
        <w:rPr>
          <w:rFonts w:ascii="Courier New" w:hAnsi="Courier New" w:cs="Courier New"/>
          <w:b/>
          <w:color w:val="000000"/>
          <w:sz w:val="24"/>
          <w:szCs w:val="24"/>
        </w:rPr>
        <w:t>PROJETO DE LEI Nº 005/2018</w:t>
      </w:r>
      <w:r w:rsidR="007B2EC1" w:rsidRPr="00BA6F2F">
        <w:rPr>
          <w:rFonts w:ascii="Courier New" w:hAnsi="Courier New" w:cs="Courier New"/>
          <w:b/>
          <w:color w:val="000000"/>
          <w:sz w:val="24"/>
          <w:szCs w:val="24"/>
        </w:rPr>
        <w:t xml:space="preserve"> </w:t>
      </w:r>
      <w:r w:rsidR="00EB7618" w:rsidRPr="00BA6F2F">
        <w:rPr>
          <w:rFonts w:ascii="Courier New" w:hAnsi="Courier New" w:cs="Courier New"/>
          <w:b/>
          <w:color w:val="000000"/>
          <w:sz w:val="24"/>
          <w:szCs w:val="24"/>
        </w:rPr>
        <w:t>-</w:t>
      </w:r>
      <w:r w:rsidR="00EB7618" w:rsidRPr="00BA6F2F">
        <w:rPr>
          <w:rFonts w:ascii="Courier New" w:hAnsi="Courier New" w:cs="Courier New"/>
          <w:color w:val="000000"/>
          <w:sz w:val="24"/>
          <w:szCs w:val="24"/>
        </w:rPr>
        <w:t xml:space="preserve"> </w:t>
      </w:r>
      <w:r w:rsidR="00EB7618" w:rsidRPr="00BA6F2F">
        <w:rPr>
          <w:rFonts w:ascii="Courier New" w:hAnsi="Courier New" w:cs="Courier New"/>
          <w:b/>
          <w:color w:val="000000"/>
          <w:sz w:val="24"/>
          <w:szCs w:val="24"/>
        </w:rPr>
        <w:t>ESMAR DA VITORIA COSTA</w:t>
      </w:r>
      <w:r w:rsidR="007B2EC1" w:rsidRPr="00BA6F2F">
        <w:rPr>
          <w:rFonts w:ascii="Courier New" w:hAnsi="Courier New" w:cs="Courier New"/>
          <w:b/>
          <w:color w:val="000000"/>
          <w:sz w:val="24"/>
          <w:szCs w:val="24"/>
        </w:rPr>
        <w:t xml:space="preserve"> </w:t>
      </w:r>
      <w:r w:rsidR="00EB7618" w:rsidRPr="00BA6F2F">
        <w:rPr>
          <w:rFonts w:ascii="Courier New" w:hAnsi="Courier New" w:cs="Courier New"/>
          <w:color w:val="000000"/>
          <w:sz w:val="24"/>
          <w:szCs w:val="24"/>
        </w:rPr>
        <w:t>- Institui a ficha limpa Municipal na nomeação de Servidores a cargos Comissionados no âmbito da Administração direta, autarquia e fundacional do Poder Executivo e do Poder Legislativo do Município de Baixo Guandu, e dá outras providencias</w:t>
      </w:r>
      <w:r w:rsidRPr="00BA6F2F">
        <w:rPr>
          <w:rFonts w:ascii="Courier New" w:hAnsi="Courier New" w:cs="Courier New"/>
          <w:sz w:val="24"/>
          <w:szCs w:val="24"/>
        </w:rPr>
        <w:t xml:space="preserve">. </w:t>
      </w:r>
      <w:r w:rsidRPr="00BA6F2F">
        <w:rPr>
          <w:rFonts w:ascii="Courier New" w:hAnsi="Courier New" w:cs="Courier New"/>
          <w:b/>
          <w:sz w:val="24"/>
          <w:szCs w:val="24"/>
        </w:rPr>
        <w:t xml:space="preserve">Ao término da leitura, o Excelentíssimo Senhor Presidente colocou o </w:t>
      </w:r>
      <w:r w:rsidRPr="00BA6F2F">
        <w:rPr>
          <w:rFonts w:ascii="Courier New" w:hAnsi="Courier New" w:cs="Courier New"/>
          <w:b/>
          <w:sz w:val="24"/>
          <w:szCs w:val="24"/>
          <w:u w:val="single"/>
        </w:rPr>
        <w:t>EXPEDIENTE DO DIA</w:t>
      </w:r>
      <w:r w:rsidRPr="00BA6F2F">
        <w:rPr>
          <w:rFonts w:ascii="Courier New" w:hAnsi="Courier New" w:cs="Courier New"/>
          <w:b/>
          <w:sz w:val="24"/>
          <w:szCs w:val="24"/>
        </w:rPr>
        <w:t xml:space="preserve"> em discussão dos Senhores Vereadores(as</w:t>
      </w:r>
      <w:r w:rsidR="000A3509" w:rsidRPr="00BA6F2F">
        <w:rPr>
          <w:rFonts w:ascii="Courier New" w:hAnsi="Courier New" w:cs="Courier New"/>
          <w:b/>
          <w:sz w:val="24"/>
          <w:szCs w:val="24"/>
        </w:rPr>
        <w:t>):</w:t>
      </w:r>
      <w:r w:rsidR="000A3509" w:rsidRPr="00BA6F2F">
        <w:rPr>
          <w:rFonts w:ascii="Courier New" w:hAnsi="Courier New" w:cs="Courier New"/>
          <w:sz w:val="24"/>
          <w:szCs w:val="24"/>
        </w:rPr>
        <w:t xml:space="preserve"> </w:t>
      </w:r>
      <w:r w:rsidR="009B503A" w:rsidRPr="00BA6F2F">
        <w:rPr>
          <w:rFonts w:ascii="Courier New" w:hAnsi="Courier New" w:cs="Courier New"/>
          <w:sz w:val="24"/>
          <w:szCs w:val="24"/>
        </w:rPr>
        <w:t xml:space="preserve">O Vereador </w:t>
      </w:r>
      <w:r w:rsidR="009B503A" w:rsidRPr="00BA6F2F">
        <w:rPr>
          <w:rFonts w:ascii="Courier New" w:hAnsi="Courier New" w:cs="Courier New"/>
          <w:b/>
          <w:sz w:val="24"/>
          <w:szCs w:val="24"/>
        </w:rPr>
        <w:t>Romilson de Araújo Ferreira</w:t>
      </w:r>
      <w:r w:rsidR="009B503A" w:rsidRPr="00BA6F2F">
        <w:rPr>
          <w:rFonts w:ascii="Courier New" w:hAnsi="Courier New" w:cs="Courier New"/>
          <w:sz w:val="24"/>
          <w:szCs w:val="24"/>
        </w:rPr>
        <w:t>,</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fez o uso da palavra</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 xml:space="preserve">cumprimentando a Mesa Diretora, demais Vereadores (a), a população presente e aos ouvintes da rádio Sintonia FM; O </w:t>
      </w:r>
      <w:r w:rsidR="009B503A" w:rsidRPr="00BA6F2F">
        <w:rPr>
          <w:rFonts w:ascii="Courier New" w:hAnsi="Courier New" w:cs="Courier New"/>
          <w:sz w:val="24"/>
          <w:szCs w:val="24"/>
        </w:rPr>
        <w:lastRenderedPageBreak/>
        <w:t>que me traz a essa Tribuna é</w:t>
      </w:r>
      <w:r w:rsidR="009B503A" w:rsidRPr="00BA6F2F">
        <w:rPr>
          <w:rFonts w:ascii="Courier New" w:eastAsia="Times New Roman" w:hAnsi="Courier New" w:cs="Courier New"/>
          <w:color w:val="000000"/>
          <w:sz w:val="24"/>
          <w:szCs w:val="24"/>
          <w:lang w:eastAsia="pt-BR"/>
        </w:rPr>
        <w:t xml:space="preserve">, para falar que o povo de Baixo Guandu está abandonado, isso me entristece e parte o coração, as pessoas clamam por socorro, olhe a entrada do Bairro Valparaíso, está horrível e ali naquela localidade temos empresas que muito contribuem  por nossa cidade, a nossa população do bairro Sapucaia que tem praticamente uma rua interditada, parabéns vereador Geraldo Boone, solicitando através de seu mandato, o que o prefeito começou no mandato anterior, que é a obra da Rua António Sampaio e não concluiu, ou seja, era melhor ter parada o calçamento como foi feito com asfalto que foi até o posto de polícia do Rosário I, além de outras ruas como a Duque de Caxias, Nestor Gomes, que continuam com o mesmo problema, sem  a conclusão como ruas que chegam a BR-259 e também outras que vão ao centro de nossa cidade, que dão acesso à rodovia 446, os meus pedidos de Providências </w:t>
      </w:r>
      <w:r w:rsidR="009B503A" w:rsidRPr="00BA6F2F">
        <w:rPr>
          <w:rFonts w:ascii="Courier New" w:hAnsi="Courier New" w:cs="Courier New"/>
          <w:b/>
          <w:color w:val="000000"/>
          <w:sz w:val="24"/>
          <w:szCs w:val="24"/>
        </w:rPr>
        <w:t>o 018/2018,</w:t>
      </w:r>
      <w:r w:rsidR="009B503A" w:rsidRPr="00BA6F2F">
        <w:rPr>
          <w:rFonts w:ascii="Courier New" w:hAnsi="Courier New" w:cs="Courier New"/>
          <w:color w:val="000000"/>
          <w:sz w:val="24"/>
          <w:szCs w:val="24"/>
        </w:rPr>
        <w:t> que</w:t>
      </w:r>
      <w:r w:rsidR="009B503A" w:rsidRPr="00BA6F2F">
        <w:rPr>
          <w:rFonts w:ascii="Courier New" w:hAnsi="Courier New" w:cs="Courier New"/>
          <w:b/>
          <w:color w:val="000000"/>
          <w:sz w:val="24"/>
          <w:szCs w:val="24"/>
        </w:rPr>
        <w:t xml:space="preserve"> </w:t>
      </w:r>
      <w:r w:rsidR="009B503A" w:rsidRPr="00BA6F2F">
        <w:rPr>
          <w:rFonts w:ascii="Courier New" w:hAnsi="Courier New" w:cs="Courier New"/>
          <w:color w:val="000000"/>
          <w:sz w:val="24"/>
          <w:szCs w:val="24"/>
        </w:rPr>
        <w:t>Requer a limpeza das Ruas de Mascarenhas, neste Município de Baixo Guandu – ES e o</w:t>
      </w:r>
      <w:r w:rsidR="009B503A" w:rsidRPr="00BA6F2F">
        <w:rPr>
          <w:rFonts w:ascii="Courier New" w:hAnsi="Courier New" w:cs="Courier New"/>
          <w:b/>
          <w:color w:val="000000"/>
          <w:sz w:val="24"/>
          <w:szCs w:val="24"/>
        </w:rPr>
        <w:t xml:space="preserve"> 019/2018,</w:t>
      </w:r>
      <w:r w:rsidR="009B503A" w:rsidRPr="00BA6F2F">
        <w:rPr>
          <w:rFonts w:ascii="Courier New" w:hAnsi="Courier New" w:cs="Courier New"/>
          <w:color w:val="000000"/>
          <w:sz w:val="24"/>
          <w:szCs w:val="24"/>
        </w:rPr>
        <w:t> que</w:t>
      </w:r>
      <w:r w:rsidR="009B503A" w:rsidRPr="00BA6F2F">
        <w:rPr>
          <w:rFonts w:ascii="Courier New" w:hAnsi="Courier New" w:cs="Courier New"/>
          <w:b/>
          <w:color w:val="000000"/>
          <w:sz w:val="24"/>
          <w:szCs w:val="24"/>
        </w:rPr>
        <w:t xml:space="preserve"> </w:t>
      </w:r>
      <w:r w:rsidR="009B503A" w:rsidRPr="00BA6F2F">
        <w:rPr>
          <w:rFonts w:ascii="Courier New" w:hAnsi="Courier New" w:cs="Courier New"/>
          <w:color w:val="000000"/>
          <w:sz w:val="24"/>
          <w:szCs w:val="24"/>
        </w:rPr>
        <w:t xml:space="preserve">Requer a limpeza das ruas de Ibituba, neste Município de Baixo Guandu – ES, espero que os colegas votem favorável, meu muito obrigado. </w:t>
      </w:r>
      <w:r w:rsidR="009B503A" w:rsidRPr="00BA6F2F">
        <w:rPr>
          <w:rFonts w:ascii="Courier New" w:hAnsi="Courier New" w:cs="Courier New"/>
          <w:sz w:val="24"/>
          <w:szCs w:val="24"/>
        </w:rPr>
        <w:t xml:space="preserve">A Vereadora </w:t>
      </w:r>
      <w:r w:rsidR="009B503A" w:rsidRPr="00BA6F2F">
        <w:rPr>
          <w:rFonts w:ascii="Courier New" w:hAnsi="Courier New" w:cs="Courier New"/>
          <w:b/>
          <w:sz w:val="24"/>
          <w:szCs w:val="24"/>
        </w:rPr>
        <w:t>Sueli Alves Teodoro</w:t>
      </w:r>
      <w:r w:rsidR="009B503A" w:rsidRPr="00BA6F2F">
        <w:rPr>
          <w:rFonts w:ascii="Courier New" w:hAnsi="Courier New" w:cs="Courier New"/>
          <w:sz w:val="24"/>
          <w:szCs w:val="24"/>
        </w:rPr>
        <w:t>,</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fez o uso da palavra</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cumprimentando a Mesa Diretora, demais Vereadores (a), a população presente e aos ouvintes da rádio Sintonia FM; g</w:t>
      </w:r>
      <w:r w:rsidR="009B503A" w:rsidRPr="00BA6F2F">
        <w:rPr>
          <w:rFonts w:ascii="Courier New" w:eastAsia="Times New Roman" w:hAnsi="Courier New" w:cs="Courier New"/>
          <w:color w:val="000000"/>
          <w:sz w:val="24"/>
          <w:szCs w:val="24"/>
          <w:lang w:eastAsia="pt-BR"/>
        </w:rPr>
        <w:t xml:space="preserve">ostaria de cumprimentar toda a plateia na pessoa de todos os servidores da Escola João Júlio Cardoso, de sua diretora também a equipe da Escola Professor José Nunes, na pessoa também do nosso professor Paulo Alex, que terá  analisado pelo nosso plenário soberano o projeto de minha autoria dando ele o Título de Cidadão Guanduense, cumprimento assim toda plateia, o que me traz aqui é falar dos pedidos de providência e parabenizar a cada um dos Nobres vereadores que trazem aqui seus pedidos de providência atendendo à solicitação de nossas comunidades, um desses pedidos que o nosso colega Geraldo trouxe, ele já anteriormente já foi feito por esta vereadora, que se trata do término daquela que trecho da rua António Sampaio, ou seja o término daquele asfalto, é importante Vereador Geraldo irmos reforçando, os pedidos, gostaria de falar de meus pedidos de providências </w:t>
      </w:r>
      <w:r w:rsidR="009B503A" w:rsidRPr="00BA6F2F">
        <w:rPr>
          <w:rFonts w:ascii="Courier New" w:hAnsi="Courier New" w:cs="Courier New"/>
          <w:color w:val="000000"/>
          <w:sz w:val="24"/>
          <w:szCs w:val="24"/>
        </w:rPr>
        <w:t xml:space="preserve">o </w:t>
      </w:r>
      <w:r w:rsidR="009B503A" w:rsidRPr="00BA6F2F">
        <w:rPr>
          <w:rFonts w:ascii="Courier New" w:hAnsi="Courier New" w:cs="Courier New"/>
          <w:b/>
          <w:color w:val="000000"/>
          <w:sz w:val="24"/>
          <w:szCs w:val="24"/>
        </w:rPr>
        <w:t xml:space="preserve">025/2018, </w:t>
      </w:r>
      <w:r w:rsidR="009B503A" w:rsidRPr="00BA6F2F">
        <w:rPr>
          <w:rFonts w:ascii="Courier New" w:hAnsi="Courier New" w:cs="Courier New"/>
          <w:color w:val="000000"/>
          <w:sz w:val="24"/>
          <w:szCs w:val="24"/>
        </w:rPr>
        <w:t>que</w:t>
      </w:r>
      <w:r w:rsidR="009B503A" w:rsidRPr="00BA6F2F">
        <w:rPr>
          <w:rFonts w:ascii="Courier New" w:hAnsi="Courier New" w:cs="Courier New"/>
          <w:b/>
          <w:color w:val="000000"/>
          <w:sz w:val="24"/>
          <w:szCs w:val="24"/>
        </w:rPr>
        <w:t xml:space="preserve"> </w:t>
      </w:r>
      <w:r w:rsidR="009B503A" w:rsidRPr="00BA6F2F">
        <w:rPr>
          <w:rFonts w:ascii="Courier New" w:hAnsi="Courier New" w:cs="Courier New"/>
          <w:color w:val="000000"/>
          <w:sz w:val="24"/>
          <w:szCs w:val="24"/>
        </w:rPr>
        <w:t xml:space="preserve">Requer uma construção de uma Praça Saudável em Santa Rosa, Zona Rural de Baixo Guandu/ES, para melhor qualidade de vida e lazer dos moradores, e o </w:t>
      </w:r>
      <w:r w:rsidR="009B503A" w:rsidRPr="00BA6F2F">
        <w:rPr>
          <w:rFonts w:ascii="Courier New" w:hAnsi="Courier New" w:cs="Courier New"/>
          <w:b/>
          <w:color w:val="000000"/>
          <w:sz w:val="24"/>
          <w:szCs w:val="24"/>
        </w:rPr>
        <w:t>024/2018</w:t>
      </w:r>
      <w:r w:rsidR="009B503A" w:rsidRPr="00BA6F2F">
        <w:rPr>
          <w:rFonts w:ascii="Courier New" w:hAnsi="Courier New" w:cs="Courier New"/>
          <w:color w:val="000000"/>
          <w:sz w:val="24"/>
          <w:szCs w:val="24"/>
        </w:rPr>
        <w:t>, que Requer a expansão do projeto Zumba na Comunidade, para a Zona Rural de Baixo Guandu, incluído as comunidades de Santa Rosa, Ibituba, Alto Mutum e Km 14, gostaria de</w:t>
      </w:r>
      <w:r w:rsidR="009B503A" w:rsidRPr="00BA6F2F">
        <w:rPr>
          <w:rFonts w:ascii="Courier New" w:eastAsia="Times New Roman" w:hAnsi="Courier New" w:cs="Courier New"/>
          <w:color w:val="000000"/>
          <w:sz w:val="24"/>
          <w:szCs w:val="24"/>
          <w:lang w:eastAsia="pt-BR"/>
        </w:rPr>
        <w:t xml:space="preserve"> parabenizar, a Secretária de Saúde, e toda a sua equipe, que executam o projeto zumba, parabenizar pela iniciativa e solicitar a continuidade do trabalho da Secretária de Saúde, além de agradecer, por este trabalho de prevenção, agradecer também ao prefeito aos professores programa Wallace e o Ivan, enfim agradecer por ser um </w:t>
      </w:r>
      <w:r w:rsidR="009B503A" w:rsidRPr="00BA6F2F">
        <w:rPr>
          <w:rFonts w:ascii="Courier New" w:eastAsia="Times New Roman" w:hAnsi="Courier New" w:cs="Courier New"/>
          <w:color w:val="000000"/>
          <w:sz w:val="24"/>
          <w:szCs w:val="24"/>
          <w:lang w:eastAsia="pt-BR"/>
        </w:rPr>
        <w:lastRenderedPageBreak/>
        <w:t>trabalho de suma importância e que através deste pedido de providência que solicito que ele seja ampliado para nossas zonas Rurais, pois alguns de nossos distrito e comunidades, que já possuem local adequado para aplicação deste projeto, Analisem com carinho esta solicitação pois com certeza, fará uma diferença enorme nas comunidades, que poderão receber esse projeto e outros, meu muito obrigado. A</w:t>
      </w:r>
      <w:r w:rsidR="009B503A" w:rsidRPr="00BA6F2F">
        <w:rPr>
          <w:rFonts w:ascii="Courier New" w:hAnsi="Courier New" w:cs="Courier New"/>
          <w:sz w:val="24"/>
          <w:szCs w:val="24"/>
        </w:rPr>
        <w:t xml:space="preserve"> Vereadora </w:t>
      </w:r>
      <w:r w:rsidR="009B503A" w:rsidRPr="00BA6F2F">
        <w:rPr>
          <w:rFonts w:ascii="Courier New" w:hAnsi="Courier New" w:cs="Courier New"/>
          <w:b/>
          <w:sz w:val="24"/>
          <w:szCs w:val="24"/>
        </w:rPr>
        <w:t>Celma Côrtes Bussular</w:t>
      </w:r>
      <w:r w:rsidR="009B503A" w:rsidRPr="00BA6F2F">
        <w:rPr>
          <w:rFonts w:ascii="Courier New" w:hAnsi="Courier New" w:cs="Courier New"/>
          <w:sz w:val="24"/>
          <w:szCs w:val="24"/>
        </w:rPr>
        <w:t>,</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fez o uso da palavra</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cumprimentando a Mesa Diretora, demais Vereadores (a), a população presente e aos ouvintes da rádio Sintonia FM; m</w:t>
      </w:r>
      <w:r w:rsidR="009B503A" w:rsidRPr="00BA6F2F">
        <w:rPr>
          <w:rFonts w:ascii="Courier New" w:eastAsia="Times New Roman" w:hAnsi="Courier New" w:cs="Courier New"/>
          <w:color w:val="000000"/>
          <w:sz w:val="24"/>
          <w:szCs w:val="24"/>
          <w:lang w:eastAsia="pt-BR"/>
        </w:rPr>
        <w:t xml:space="preserve">ais uma vez destaco e parabenizo a população presente, isso é importante, a participação de vocês nesta casa, e também aqueles que nos acompanham, ouvindo pela rádio ou através do </w:t>
      </w:r>
      <w:proofErr w:type="spellStart"/>
      <w:r w:rsidR="009B503A" w:rsidRPr="00BA6F2F">
        <w:rPr>
          <w:rFonts w:ascii="Courier New" w:eastAsia="Times New Roman" w:hAnsi="Courier New" w:cs="Courier New"/>
          <w:color w:val="000000"/>
          <w:sz w:val="24"/>
          <w:szCs w:val="24"/>
          <w:lang w:eastAsia="pt-BR"/>
        </w:rPr>
        <w:t>Facebook</w:t>
      </w:r>
      <w:proofErr w:type="spellEnd"/>
      <w:r w:rsidR="009B503A" w:rsidRPr="00BA6F2F">
        <w:rPr>
          <w:rFonts w:ascii="Courier New" w:eastAsia="Times New Roman" w:hAnsi="Courier New" w:cs="Courier New"/>
          <w:color w:val="000000"/>
          <w:sz w:val="24"/>
          <w:szCs w:val="24"/>
          <w:lang w:eastAsia="pt-BR"/>
        </w:rPr>
        <w:t xml:space="preserve">, acompanhado a sessão, o que é discutido, quais as proposições apresentadas pelos vereadores, o que é aqui debatido e aprovada em prol da coletividade, mas o que me traz a esta Tribuna primeiramente é para falar sobre o meu pedido de providência </w:t>
      </w:r>
      <w:r w:rsidR="009B503A" w:rsidRPr="00BA6F2F">
        <w:rPr>
          <w:rFonts w:ascii="Courier New" w:hAnsi="Courier New" w:cs="Courier New"/>
          <w:b/>
          <w:color w:val="000000"/>
          <w:sz w:val="24"/>
          <w:szCs w:val="24"/>
        </w:rPr>
        <w:t>014/2018</w:t>
      </w:r>
      <w:r w:rsidR="009B503A" w:rsidRPr="00BA6F2F">
        <w:rPr>
          <w:rFonts w:ascii="Courier New" w:hAnsi="Courier New" w:cs="Courier New"/>
          <w:color w:val="000000"/>
          <w:sz w:val="24"/>
          <w:szCs w:val="24"/>
        </w:rPr>
        <w:t>, que</w:t>
      </w:r>
      <w:r w:rsidR="009B503A" w:rsidRPr="00BA6F2F">
        <w:rPr>
          <w:rFonts w:ascii="Courier New" w:hAnsi="Courier New" w:cs="Courier New"/>
          <w:b/>
          <w:color w:val="000000"/>
          <w:sz w:val="24"/>
          <w:szCs w:val="24"/>
        </w:rPr>
        <w:t xml:space="preserve"> </w:t>
      </w:r>
      <w:r w:rsidR="009B503A" w:rsidRPr="00BA6F2F">
        <w:rPr>
          <w:rFonts w:ascii="Courier New" w:hAnsi="Courier New" w:cs="Courier New"/>
          <w:color w:val="000000"/>
          <w:sz w:val="24"/>
          <w:szCs w:val="24"/>
        </w:rPr>
        <w:t>requer o conserto do calçamento, ou seja, executar os serviços de reparo necessários, na Av. Rio Doce, Bairro Mauá, nesta cidade de Baixo Guandu – ES,</w:t>
      </w:r>
      <w:r w:rsidR="009B503A" w:rsidRPr="00BA6F2F">
        <w:rPr>
          <w:rFonts w:ascii="Courier New" w:eastAsia="Times New Roman" w:hAnsi="Courier New" w:cs="Courier New"/>
          <w:color w:val="000000"/>
          <w:sz w:val="24"/>
          <w:szCs w:val="24"/>
          <w:lang w:eastAsia="pt-BR"/>
        </w:rPr>
        <w:t xml:space="preserve"> essa é a ferramenta de acordo com as normas regimentais além do vereador(a) tomar conhecimento da situação, do problema é de fazer a proposição fundamentada e justificar a essa Casa de Leis, para que os nobres colegas possam, apreciar e depois como fieis cumpridores da nossa Lei Orgânica, continuarmos acompanhando o Poder Executivo, para que esse clamor realmente seja atendido, e que os serviços ou obras, sejam executados, hoje eu pleiteio aqui atendendo a população do Bairro Mauá, os reparos a Avenida Rio Doce facilitando assim então, a segurança das pessoas que por ali passam, pois com o passar do tempo o calçamento vai afundando, temos que ter o cuidado com os idosos, cumprindo o direito de ir e vir com maior segurança, e é pensando na segurança e na qualidade de vida, dos nossos munícipes, que apresento essa proposição, esperando desde já aprovação dos colegas e posteriormente estarei aqui falando na hora da discussão da Ordem do dia sobre a nossa Moção de repúdio, de autoria dessa vereadora Celma Côrtes Bussular, juntamente com a vereadora colega Sueli, Aqui está fundamentado a essa proposição, recentemente nós tivemos a caminhada juntamente com a população em prol do nosso Rio Doce, o nosso manifesto não adianta só falar, precisamos agir, colocar no papel e expressar a vontade do povo, e hoje dia 05-11-2018, completa três (03) anos de luto, do nosso saudoso Rio Doce, sempre foi um potencial muito grande de água, nós de Baixo Guandu não tínhamos a preocupação com a questão de água para atender as comunidades, atender a população, e hoje nossa única fonte de recurso de captação é o Rio Guandu, no mês passado alguns afluentes do Rio Guandu, já não desaguava nele o Córrego </w:t>
      </w:r>
      <w:r w:rsidR="009B503A" w:rsidRPr="00BA6F2F">
        <w:rPr>
          <w:rFonts w:ascii="Courier New" w:eastAsia="Times New Roman" w:hAnsi="Courier New" w:cs="Courier New"/>
          <w:color w:val="000000"/>
          <w:sz w:val="24"/>
          <w:szCs w:val="24"/>
          <w:lang w:eastAsia="pt-BR"/>
        </w:rPr>
        <w:lastRenderedPageBreak/>
        <w:t>Bananal estava totalmente assoreado e sem água, na ordem do dia voltarei a  Tribuna para esclarecer sobre nossa moção de repúdio.</w:t>
      </w:r>
      <w:r w:rsidR="009B503A" w:rsidRPr="00BA6F2F">
        <w:rPr>
          <w:rFonts w:ascii="Courier New" w:hAnsi="Courier New" w:cs="Courier New"/>
          <w:color w:val="000000"/>
          <w:sz w:val="24"/>
          <w:szCs w:val="24"/>
        </w:rPr>
        <w:t xml:space="preserve"> </w:t>
      </w:r>
      <w:r w:rsidR="009B503A" w:rsidRPr="00BA6F2F">
        <w:rPr>
          <w:rFonts w:ascii="Courier New" w:hAnsi="Courier New" w:cs="Courier New"/>
          <w:sz w:val="24"/>
          <w:szCs w:val="24"/>
        </w:rPr>
        <w:t xml:space="preserve">O Vereador </w:t>
      </w:r>
      <w:r w:rsidR="009B503A" w:rsidRPr="00BA6F2F">
        <w:rPr>
          <w:rFonts w:ascii="Courier New" w:hAnsi="Courier New" w:cs="Courier New"/>
          <w:b/>
          <w:sz w:val="24"/>
          <w:szCs w:val="24"/>
        </w:rPr>
        <w:t>Geraldo Boone</w:t>
      </w:r>
      <w:r w:rsidR="009B503A" w:rsidRPr="00BA6F2F">
        <w:rPr>
          <w:rFonts w:ascii="Courier New" w:hAnsi="Courier New" w:cs="Courier New"/>
          <w:sz w:val="24"/>
          <w:szCs w:val="24"/>
        </w:rPr>
        <w:t>,</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fez o uso da palavra</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cumprimentando a Mesa Diretora, demais Vereadores (a), a população presente e aos ouvintes da rádio Sintonia FM; g</w:t>
      </w:r>
      <w:r w:rsidR="009B503A" w:rsidRPr="00BA6F2F">
        <w:rPr>
          <w:rFonts w:ascii="Courier New" w:eastAsia="Times New Roman" w:hAnsi="Courier New" w:cs="Courier New"/>
          <w:color w:val="000000"/>
          <w:sz w:val="24"/>
          <w:szCs w:val="24"/>
          <w:lang w:eastAsia="pt-BR"/>
        </w:rPr>
        <w:t>ostaria de agradecer aos professores, alunos que receberam a sua homenagem, nesta noite, cumprimentar a diretora do colégio João Júlio Cardoso, o Professor Paulo Alex e demais professor, para nós vereadores é uma grande honra, fazer homenagens aos alunos, o nosso futuro do amanhã, vamos valorizar o nosso Jovem Guanduense, incentiva-los, orienta-los, o jovem de hoje será a autoridade de amanhã, o professor, o diretor, um prefeito, um vereador, até mesmo o Presidente da República, se não fosse o professor não existiria as profissões que hoje tem no país, quero falar sobre os pedido de providência o</w:t>
      </w:r>
      <w:r w:rsidR="009B503A" w:rsidRPr="00BA6F2F">
        <w:rPr>
          <w:rFonts w:ascii="Courier New" w:hAnsi="Courier New" w:cs="Courier New"/>
          <w:b/>
          <w:color w:val="000000"/>
          <w:sz w:val="24"/>
          <w:szCs w:val="24"/>
        </w:rPr>
        <w:t xml:space="preserve"> 016/2018,</w:t>
      </w:r>
      <w:r w:rsidR="009B503A" w:rsidRPr="00BA6F2F">
        <w:rPr>
          <w:rFonts w:ascii="Courier New" w:hAnsi="Courier New" w:cs="Courier New"/>
          <w:color w:val="000000"/>
          <w:sz w:val="24"/>
          <w:szCs w:val="24"/>
        </w:rPr>
        <w:t xml:space="preserve"> que requer o calçamento ou asfaltamento da parte restante da Rua Antônio Sampaio, atrás da antiga madeireira e o asfaltamento da parte restante da rua em caráter de urgência o </w:t>
      </w:r>
      <w:r w:rsidR="009B503A" w:rsidRPr="00BA6F2F">
        <w:rPr>
          <w:rFonts w:ascii="Courier New" w:hAnsi="Courier New" w:cs="Courier New"/>
          <w:b/>
          <w:color w:val="000000"/>
          <w:sz w:val="24"/>
          <w:szCs w:val="24"/>
        </w:rPr>
        <w:t>017/2018</w:t>
      </w:r>
      <w:r w:rsidR="009B503A" w:rsidRPr="00BA6F2F">
        <w:rPr>
          <w:rFonts w:ascii="Courier New" w:hAnsi="Courier New" w:cs="Courier New"/>
          <w:color w:val="000000"/>
          <w:sz w:val="24"/>
          <w:szCs w:val="24"/>
        </w:rPr>
        <w:t xml:space="preserve">,  que requer a retirada urgente do lixo na Rua Santos Dumont, no Bairro Rosário II, ao lado do posto de Saúde e que seja colocada uma placa alertando sobre as penalidades no descarte de lixo de forma inadequada e o </w:t>
      </w:r>
      <w:r w:rsidR="009B503A" w:rsidRPr="00BA6F2F">
        <w:rPr>
          <w:rFonts w:ascii="Courier New" w:hAnsi="Courier New" w:cs="Courier New"/>
          <w:b/>
          <w:color w:val="000000"/>
          <w:sz w:val="24"/>
          <w:szCs w:val="24"/>
        </w:rPr>
        <w:t>018/2018,</w:t>
      </w:r>
      <w:r w:rsidR="009B503A" w:rsidRPr="00BA6F2F">
        <w:rPr>
          <w:rFonts w:ascii="Courier New" w:hAnsi="Courier New" w:cs="Courier New"/>
          <w:color w:val="000000"/>
          <w:sz w:val="24"/>
          <w:szCs w:val="24"/>
        </w:rPr>
        <w:t> que</w:t>
      </w:r>
      <w:r w:rsidR="009B503A" w:rsidRPr="00BA6F2F">
        <w:rPr>
          <w:rFonts w:ascii="Courier New" w:hAnsi="Courier New" w:cs="Courier New"/>
          <w:b/>
          <w:color w:val="000000"/>
          <w:sz w:val="24"/>
          <w:szCs w:val="24"/>
        </w:rPr>
        <w:t xml:space="preserve"> </w:t>
      </w:r>
      <w:r w:rsidR="009B503A" w:rsidRPr="00BA6F2F">
        <w:rPr>
          <w:rFonts w:ascii="Courier New" w:hAnsi="Courier New" w:cs="Courier New"/>
          <w:color w:val="000000"/>
          <w:sz w:val="24"/>
          <w:szCs w:val="24"/>
        </w:rPr>
        <w:t>Requer que providencie os pequenos reparos na EMEIEF João Júlio Cardoso, para que não haja a necessidade de no futuro próximos, venha precisar de uma reforma mais complexa neste Centro Educacional</w:t>
      </w:r>
      <w:r w:rsidR="009B503A" w:rsidRPr="00BA6F2F">
        <w:rPr>
          <w:rFonts w:ascii="Courier New" w:eastAsia="Times New Roman" w:hAnsi="Courier New" w:cs="Courier New"/>
          <w:color w:val="000000"/>
          <w:sz w:val="24"/>
          <w:szCs w:val="24"/>
          <w:lang w:eastAsia="pt-BR"/>
        </w:rPr>
        <w:t xml:space="preserve">, meu muito obrigado. </w:t>
      </w:r>
      <w:r w:rsidR="009B503A" w:rsidRPr="00BA6F2F">
        <w:rPr>
          <w:rFonts w:ascii="Courier New" w:hAnsi="Courier New" w:cs="Courier New"/>
          <w:sz w:val="24"/>
          <w:szCs w:val="24"/>
        </w:rPr>
        <w:t xml:space="preserve">O Vereador </w:t>
      </w:r>
      <w:r w:rsidR="009B503A" w:rsidRPr="00BA6F2F">
        <w:rPr>
          <w:rFonts w:ascii="Courier New" w:hAnsi="Courier New" w:cs="Courier New"/>
          <w:b/>
          <w:sz w:val="24"/>
          <w:szCs w:val="24"/>
        </w:rPr>
        <w:t>Esmar da Vitória Costa</w:t>
      </w:r>
      <w:r w:rsidR="009B503A" w:rsidRPr="00BA6F2F">
        <w:rPr>
          <w:rFonts w:ascii="Courier New" w:hAnsi="Courier New" w:cs="Courier New"/>
          <w:sz w:val="24"/>
          <w:szCs w:val="24"/>
        </w:rPr>
        <w:t>,</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fez o uso da palavra</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cumprimentando a Mesa Diretora, demais Vereadores (a), a população presente e aos ouvintes da rádio Sintonia FM; o</w:t>
      </w:r>
      <w:r w:rsidR="009B503A" w:rsidRPr="00BA6F2F">
        <w:rPr>
          <w:rFonts w:ascii="Courier New" w:eastAsia="Times New Roman" w:hAnsi="Courier New" w:cs="Courier New"/>
          <w:color w:val="000000"/>
          <w:sz w:val="24"/>
          <w:szCs w:val="24"/>
          <w:lang w:eastAsia="pt-BR"/>
        </w:rPr>
        <w:t xml:space="preserve"> que me traz aqui nesta tribuna é para falar do meu </w:t>
      </w:r>
      <w:r w:rsidR="009B503A" w:rsidRPr="00BA6F2F">
        <w:rPr>
          <w:rFonts w:ascii="Courier New" w:hAnsi="Courier New" w:cs="Courier New"/>
          <w:b/>
          <w:color w:val="000000"/>
          <w:sz w:val="24"/>
          <w:szCs w:val="24"/>
        </w:rPr>
        <w:t>ANTE</w:t>
      </w:r>
      <w:r w:rsidR="009B503A" w:rsidRPr="00BA6F2F">
        <w:rPr>
          <w:rFonts w:ascii="Courier New" w:hAnsi="Courier New" w:cs="Courier New"/>
          <w:color w:val="000000"/>
          <w:sz w:val="24"/>
          <w:szCs w:val="24"/>
        </w:rPr>
        <w:t>-</w:t>
      </w:r>
      <w:r w:rsidR="009B503A" w:rsidRPr="00BA6F2F">
        <w:rPr>
          <w:rFonts w:ascii="Courier New" w:hAnsi="Courier New" w:cs="Courier New"/>
          <w:b/>
          <w:color w:val="000000"/>
          <w:sz w:val="24"/>
          <w:szCs w:val="24"/>
        </w:rPr>
        <w:t>PROJETO DE LEI Nº 005/2018</w:t>
      </w:r>
      <w:r w:rsidR="009B503A" w:rsidRPr="00BA6F2F">
        <w:rPr>
          <w:rFonts w:ascii="Courier New" w:hAnsi="Courier New" w:cs="Courier New"/>
          <w:color w:val="000000"/>
          <w:sz w:val="24"/>
          <w:szCs w:val="24"/>
        </w:rPr>
        <w:t xml:space="preserve">, que Institui a ficha limpa Municipal na nomeação de Servidores a cargos Comissionados no âmbito da Administração direta, autarquia e fundacional do Poder Executivo e do Poder Legislativo do Município de Baixo Guandu, </w:t>
      </w:r>
      <w:r w:rsidR="009B503A" w:rsidRPr="00BA6F2F">
        <w:rPr>
          <w:rFonts w:ascii="Courier New" w:eastAsia="Times New Roman" w:hAnsi="Courier New" w:cs="Courier New"/>
          <w:color w:val="000000"/>
          <w:sz w:val="24"/>
          <w:szCs w:val="24"/>
          <w:lang w:eastAsia="pt-BR"/>
        </w:rPr>
        <w:t>é o país que pede uma mudança, pede Transparência, não podemos errar, temos que colocar uma pessoa, que tem processos judiciais, ou com processos na justiça eleitoral, como esse projeto tem em âmbito Federal, precisamos buscar esse entendimento, para o nosso município, para que possamos dar conforto e melhoria ao nosso povo de Baixo Guandu, meu muito obrigado.</w:t>
      </w:r>
      <w:r w:rsidR="009B503A" w:rsidRPr="00BA6F2F">
        <w:rPr>
          <w:rFonts w:ascii="Courier New" w:hAnsi="Courier New" w:cs="Courier New"/>
          <w:color w:val="000000"/>
          <w:sz w:val="24"/>
          <w:szCs w:val="24"/>
        </w:rPr>
        <w:t xml:space="preserve"> </w:t>
      </w:r>
      <w:r w:rsidRPr="00BA6F2F">
        <w:rPr>
          <w:rFonts w:ascii="Courier New" w:hAnsi="Courier New" w:cs="Courier New"/>
          <w:b/>
          <w:sz w:val="24"/>
          <w:szCs w:val="24"/>
          <w:u w:val="single"/>
        </w:rPr>
        <w:t>LEITURA DA ORDEM DO DIA</w:t>
      </w:r>
      <w:r w:rsidRPr="00BA6F2F">
        <w:rPr>
          <w:rFonts w:ascii="Courier New" w:hAnsi="Courier New" w:cs="Courier New"/>
          <w:sz w:val="24"/>
          <w:szCs w:val="24"/>
        </w:rPr>
        <w:t xml:space="preserve">, que se compôs das seguintes proposições: </w:t>
      </w:r>
      <w:r w:rsidR="00CD2B2C" w:rsidRPr="00BA6F2F">
        <w:rPr>
          <w:rFonts w:ascii="Courier New" w:hAnsi="Courier New" w:cs="Courier New"/>
          <w:b/>
          <w:sz w:val="24"/>
          <w:szCs w:val="24"/>
        </w:rPr>
        <w:t xml:space="preserve">PROJETO DE LEI 039/2018 </w:t>
      </w:r>
      <w:r w:rsidR="00CD2B2C" w:rsidRPr="00BA6F2F">
        <w:rPr>
          <w:rFonts w:ascii="Courier New" w:hAnsi="Courier New" w:cs="Courier New"/>
          <w:sz w:val="24"/>
          <w:szCs w:val="24"/>
        </w:rPr>
        <w:t>(Abre Credito Adicional Especial no orçamento de 2018 e dá outras providencias) de Autoria do Executivo Municipal.</w:t>
      </w:r>
      <w:r w:rsidR="00CD2B2C" w:rsidRPr="00BA6F2F">
        <w:rPr>
          <w:rFonts w:ascii="Courier New" w:hAnsi="Courier New" w:cs="Courier New"/>
          <w:color w:val="000000"/>
          <w:sz w:val="24"/>
          <w:szCs w:val="24"/>
        </w:rPr>
        <w:t xml:space="preserve"> </w:t>
      </w:r>
      <w:r w:rsidR="00CD2B2C" w:rsidRPr="00BA6F2F">
        <w:rPr>
          <w:rFonts w:ascii="Courier New" w:hAnsi="Courier New" w:cs="Courier New"/>
          <w:b/>
          <w:sz w:val="24"/>
          <w:szCs w:val="24"/>
        </w:rPr>
        <w:t xml:space="preserve">PROJETO DE DECRETO LEGISLATIVO 011/2018 </w:t>
      </w:r>
      <w:r w:rsidR="00CD2B2C" w:rsidRPr="00BA6F2F">
        <w:rPr>
          <w:rFonts w:ascii="Courier New" w:hAnsi="Courier New" w:cs="Courier New"/>
          <w:sz w:val="24"/>
          <w:szCs w:val="24"/>
        </w:rPr>
        <w:t xml:space="preserve">(Concede Título de Cidadão Guanduense ao Sr. PAULO ALEX DUMMER LOOSE e dá outras Providencias), de autoria da vereadora </w:t>
      </w:r>
      <w:r w:rsidR="00CD2B2C" w:rsidRPr="00BA6F2F">
        <w:rPr>
          <w:rFonts w:ascii="Courier New" w:hAnsi="Courier New" w:cs="Courier New"/>
          <w:b/>
          <w:sz w:val="24"/>
          <w:szCs w:val="24"/>
        </w:rPr>
        <w:t>SUELI ALVES TEODORO.</w:t>
      </w:r>
      <w:r w:rsidR="00CD2B2C"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Pedido de Providencia 016/2018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 xml:space="preserve">GERALDO BOONE – </w:t>
      </w:r>
      <w:r w:rsidR="00CD2B2C" w:rsidRPr="00BA6F2F">
        <w:rPr>
          <w:rFonts w:ascii="Courier New" w:hAnsi="Courier New" w:cs="Courier New"/>
          <w:color w:val="000000"/>
          <w:sz w:val="24"/>
          <w:szCs w:val="24"/>
        </w:rPr>
        <w:t xml:space="preserve">Requer o calçamento ou </w:t>
      </w:r>
      <w:r w:rsidR="00CD2B2C" w:rsidRPr="00BA6F2F">
        <w:rPr>
          <w:rFonts w:ascii="Courier New" w:hAnsi="Courier New" w:cs="Courier New"/>
          <w:color w:val="000000"/>
          <w:sz w:val="24"/>
          <w:szCs w:val="24"/>
        </w:rPr>
        <w:lastRenderedPageBreak/>
        <w:t xml:space="preserve">asfaltamento da parte restante da Rua </w:t>
      </w:r>
      <w:r w:rsidR="007B2EC1" w:rsidRPr="00BA6F2F">
        <w:rPr>
          <w:rFonts w:ascii="Courier New" w:hAnsi="Courier New" w:cs="Courier New"/>
          <w:color w:val="000000"/>
          <w:sz w:val="24"/>
          <w:szCs w:val="24"/>
        </w:rPr>
        <w:t>Antônio</w:t>
      </w:r>
      <w:r w:rsidR="00CD2B2C" w:rsidRPr="00BA6F2F">
        <w:rPr>
          <w:rFonts w:ascii="Courier New" w:hAnsi="Courier New" w:cs="Courier New"/>
          <w:color w:val="000000"/>
          <w:sz w:val="24"/>
          <w:szCs w:val="24"/>
        </w:rPr>
        <w:t xml:space="preserve"> Sampaio, atrás da antiga madeireira e o asfaltamento da parte restante da rua em caráter de urgência. </w:t>
      </w:r>
      <w:r w:rsidR="00CD2B2C" w:rsidRPr="00BA6F2F">
        <w:rPr>
          <w:rFonts w:ascii="Courier New" w:hAnsi="Courier New" w:cs="Courier New"/>
          <w:b/>
          <w:color w:val="000000"/>
          <w:sz w:val="24"/>
          <w:szCs w:val="24"/>
        </w:rPr>
        <w:t>Pedido de Providencia 017/2018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 xml:space="preserve">GERALDO BOONE – </w:t>
      </w:r>
      <w:r w:rsidR="00CD2B2C" w:rsidRPr="00BA6F2F">
        <w:rPr>
          <w:rFonts w:ascii="Courier New" w:hAnsi="Courier New" w:cs="Courier New"/>
          <w:color w:val="000000"/>
          <w:sz w:val="24"/>
          <w:szCs w:val="24"/>
        </w:rPr>
        <w:t xml:space="preserve">Requer a retirada urgente do lixo na Rua Santos Dumont, no Bairro Rosário II, ao lado do posto de Saúde e que seja colocada uma placa alertando sobre as penalidades no descarte de lixo de forma inadequada. </w:t>
      </w:r>
      <w:r w:rsidR="00CD2B2C" w:rsidRPr="00BA6F2F">
        <w:rPr>
          <w:rFonts w:ascii="Courier New" w:hAnsi="Courier New" w:cs="Courier New"/>
          <w:b/>
          <w:color w:val="000000"/>
          <w:sz w:val="24"/>
          <w:szCs w:val="24"/>
        </w:rPr>
        <w:t>Pedido de Providencia 018/2018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 xml:space="preserve">GERALDO BOONE – </w:t>
      </w:r>
      <w:r w:rsidR="00CD2B2C" w:rsidRPr="00BA6F2F">
        <w:rPr>
          <w:rFonts w:ascii="Courier New" w:hAnsi="Courier New" w:cs="Courier New"/>
          <w:color w:val="000000"/>
          <w:sz w:val="24"/>
          <w:szCs w:val="24"/>
        </w:rPr>
        <w:t xml:space="preserve">Requer que providencie os pequenos reparos na EMEIEF João Júlio Cardoso, conforme fotos em anexo, para que não haja a necessidade de no futuro próximos, venha precisar de uma reforma mais complexa neste Centro Educacional. </w:t>
      </w:r>
      <w:r w:rsidR="00CD2B2C" w:rsidRPr="00BA6F2F">
        <w:rPr>
          <w:rFonts w:ascii="Courier New" w:hAnsi="Courier New" w:cs="Courier New"/>
          <w:b/>
          <w:color w:val="000000"/>
          <w:sz w:val="24"/>
          <w:szCs w:val="24"/>
        </w:rPr>
        <w:t>Pedido de Providencia 009/2018</w:t>
      </w:r>
      <w:r w:rsidR="00CD2B2C" w:rsidRPr="00BA6F2F">
        <w:rPr>
          <w:rFonts w:ascii="Courier New" w:hAnsi="Courier New" w:cs="Courier New"/>
          <w:color w:val="000000"/>
          <w:sz w:val="24"/>
          <w:szCs w:val="24"/>
        </w:rPr>
        <w:t xml:space="preserve"> - </w:t>
      </w:r>
      <w:r w:rsidR="00CD2B2C" w:rsidRPr="00BA6F2F">
        <w:rPr>
          <w:rFonts w:ascii="Courier New" w:hAnsi="Courier New" w:cs="Courier New"/>
          <w:b/>
          <w:color w:val="000000"/>
          <w:sz w:val="24"/>
          <w:szCs w:val="24"/>
        </w:rPr>
        <w:t>PAULO CESAR DA FONSECA – Requer</w:t>
      </w:r>
      <w:r w:rsidR="00CD2B2C" w:rsidRPr="00BA6F2F">
        <w:rPr>
          <w:rFonts w:ascii="Courier New" w:hAnsi="Courier New" w:cs="Courier New"/>
          <w:color w:val="000000"/>
          <w:sz w:val="24"/>
          <w:szCs w:val="24"/>
        </w:rPr>
        <w:t xml:space="preserve"> o conserto do calçamento em vários pontos das ruas Almir </w:t>
      </w:r>
      <w:proofErr w:type="spellStart"/>
      <w:r w:rsidR="00CD2B2C" w:rsidRPr="00BA6F2F">
        <w:rPr>
          <w:rFonts w:ascii="Courier New" w:hAnsi="Courier New" w:cs="Courier New"/>
          <w:color w:val="000000"/>
          <w:sz w:val="24"/>
          <w:szCs w:val="24"/>
        </w:rPr>
        <w:t>Rabbi</w:t>
      </w:r>
      <w:proofErr w:type="spellEnd"/>
      <w:r w:rsidR="00CD2B2C" w:rsidRPr="00BA6F2F">
        <w:rPr>
          <w:rFonts w:ascii="Courier New" w:hAnsi="Courier New" w:cs="Courier New"/>
          <w:color w:val="000000"/>
          <w:sz w:val="24"/>
          <w:szCs w:val="24"/>
        </w:rPr>
        <w:t xml:space="preserve"> e Wilson Santana Lopes no Bairro Val Paraíso, neste município de Baixo Guandu - ES. </w:t>
      </w:r>
      <w:r w:rsidR="00CD2B2C" w:rsidRPr="00BA6F2F">
        <w:rPr>
          <w:rFonts w:ascii="Courier New" w:hAnsi="Courier New" w:cs="Courier New"/>
          <w:b/>
          <w:color w:val="000000"/>
          <w:sz w:val="24"/>
          <w:szCs w:val="24"/>
        </w:rPr>
        <w:t>Pedido de Providencia 010/2018</w:t>
      </w:r>
      <w:r w:rsidR="00CD2B2C" w:rsidRPr="00BA6F2F">
        <w:rPr>
          <w:rFonts w:ascii="Courier New" w:hAnsi="Courier New" w:cs="Courier New"/>
          <w:color w:val="000000"/>
          <w:sz w:val="24"/>
          <w:szCs w:val="24"/>
        </w:rPr>
        <w:t xml:space="preserve"> - </w:t>
      </w:r>
      <w:r w:rsidR="00CD2B2C" w:rsidRPr="00BA6F2F">
        <w:rPr>
          <w:rFonts w:ascii="Courier New" w:hAnsi="Courier New" w:cs="Courier New"/>
          <w:b/>
          <w:color w:val="000000"/>
          <w:sz w:val="24"/>
          <w:szCs w:val="24"/>
        </w:rPr>
        <w:t xml:space="preserve">PAULO CESAR DA FONSECA – </w:t>
      </w:r>
      <w:r w:rsidR="00CD2B2C" w:rsidRPr="00BA6F2F">
        <w:rPr>
          <w:rFonts w:ascii="Courier New" w:hAnsi="Courier New" w:cs="Courier New"/>
          <w:color w:val="000000"/>
          <w:sz w:val="24"/>
          <w:szCs w:val="24"/>
        </w:rPr>
        <w:t xml:space="preserve">Requer que seja feito o </w:t>
      </w:r>
      <w:proofErr w:type="spellStart"/>
      <w:r w:rsidR="00CD2B2C" w:rsidRPr="00BA6F2F">
        <w:rPr>
          <w:rFonts w:ascii="Courier New" w:hAnsi="Courier New" w:cs="Courier New"/>
          <w:color w:val="000000"/>
          <w:sz w:val="24"/>
          <w:szCs w:val="24"/>
        </w:rPr>
        <w:t>patrolamento</w:t>
      </w:r>
      <w:proofErr w:type="spellEnd"/>
      <w:r w:rsidR="00CD2B2C" w:rsidRPr="00BA6F2F">
        <w:rPr>
          <w:rFonts w:ascii="Courier New" w:hAnsi="Courier New" w:cs="Courier New"/>
          <w:color w:val="000000"/>
          <w:sz w:val="24"/>
          <w:szCs w:val="24"/>
        </w:rPr>
        <w:t xml:space="preserve"> e </w:t>
      </w:r>
      <w:proofErr w:type="spellStart"/>
      <w:r w:rsidR="00CD2B2C" w:rsidRPr="00BA6F2F">
        <w:rPr>
          <w:rFonts w:ascii="Courier New" w:hAnsi="Courier New" w:cs="Courier New"/>
          <w:color w:val="000000"/>
          <w:sz w:val="24"/>
          <w:szCs w:val="24"/>
        </w:rPr>
        <w:t>cascalhamento</w:t>
      </w:r>
      <w:proofErr w:type="spellEnd"/>
      <w:r w:rsidR="00CD2B2C" w:rsidRPr="00BA6F2F">
        <w:rPr>
          <w:rFonts w:ascii="Courier New" w:hAnsi="Courier New" w:cs="Courier New"/>
          <w:color w:val="000000"/>
          <w:sz w:val="24"/>
          <w:szCs w:val="24"/>
        </w:rPr>
        <w:t xml:space="preserve"> na entrada principal do Bairro Val Paraíso próximo as margens da BR 259 nesta cidade de Baixo Guandu/ES. </w:t>
      </w:r>
      <w:r w:rsidR="00CD2B2C" w:rsidRPr="00BA6F2F">
        <w:rPr>
          <w:rFonts w:ascii="Courier New" w:hAnsi="Courier New" w:cs="Courier New"/>
          <w:b/>
          <w:color w:val="000000"/>
          <w:sz w:val="24"/>
          <w:szCs w:val="24"/>
        </w:rPr>
        <w:t>Pedido de Providencia 018/2018</w:t>
      </w:r>
      <w:r w:rsidR="00CD2B2C" w:rsidRPr="00BA6F2F">
        <w:rPr>
          <w:rFonts w:ascii="Courier New" w:hAnsi="Courier New" w:cs="Courier New"/>
          <w:color w:val="000000"/>
          <w:sz w:val="24"/>
          <w:szCs w:val="24"/>
        </w:rPr>
        <w:t> </w:t>
      </w:r>
      <w:r w:rsidR="00E52DDC" w:rsidRPr="00BA6F2F">
        <w:rPr>
          <w:rFonts w:ascii="Courier New" w:hAnsi="Courier New" w:cs="Courier New"/>
          <w:color w:val="000000"/>
          <w:sz w:val="24"/>
          <w:szCs w:val="24"/>
        </w:rPr>
        <w:t>–</w:t>
      </w:r>
      <w:r w:rsidR="00E52DDC" w:rsidRPr="00BA6F2F">
        <w:rPr>
          <w:rFonts w:ascii="Courier New" w:hAnsi="Courier New" w:cs="Courier New"/>
          <w:b/>
          <w:color w:val="000000"/>
          <w:sz w:val="24"/>
          <w:szCs w:val="24"/>
        </w:rPr>
        <w:t xml:space="preserve"> ROMILSON </w:t>
      </w:r>
      <w:r w:rsidR="00CD2B2C" w:rsidRPr="00BA6F2F">
        <w:rPr>
          <w:rFonts w:ascii="Courier New" w:hAnsi="Courier New" w:cs="Courier New"/>
          <w:b/>
          <w:color w:val="000000"/>
          <w:sz w:val="24"/>
          <w:szCs w:val="24"/>
        </w:rPr>
        <w:t xml:space="preserve">ARAUJO FERREIRA – </w:t>
      </w:r>
      <w:r w:rsidR="00CD2B2C" w:rsidRPr="00BA6F2F">
        <w:rPr>
          <w:rFonts w:ascii="Courier New" w:hAnsi="Courier New" w:cs="Courier New"/>
          <w:color w:val="000000"/>
          <w:sz w:val="24"/>
          <w:szCs w:val="24"/>
        </w:rPr>
        <w:t xml:space="preserve">Requer a limpeza das Ruas de Mascarenhas, neste Município de Baixo Guandu - ES. </w:t>
      </w:r>
      <w:r w:rsidR="00CD2B2C" w:rsidRPr="00BA6F2F">
        <w:rPr>
          <w:rFonts w:ascii="Courier New" w:hAnsi="Courier New" w:cs="Courier New"/>
          <w:b/>
          <w:color w:val="000000"/>
          <w:sz w:val="24"/>
          <w:szCs w:val="24"/>
        </w:rPr>
        <w:t>Pedido de Providencia 019/2018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 xml:space="preserve">ROMILSON ARAUJO FERREIRA - </w:t>
      </w:r>
      <w:r w:rsidR="00CD2B2C" w:rsidRPr="00BA6F2F">
        <w:rPr>
          <w:rFonts w:ascii="Courier New" w:hAnsi="Courier New" w:cs="Courier New"/>
          <w:color w:val="000000"/>
          <w:sz w:val="24"/>
          <w:szCs w:val="24"/>
        </w:rPr>
        <w:t xml:space="preserve">Requer a limpeza das ruas de Ibituba, neste Município de Baixo Guandu - ES. </w:t>
      </w:r>
      <w:r w:rsidR="00CD2B2C" w:rsidRPr="00BA6F2F">
        <w:rPr>
          <w:rFonts w:ascii="Courier New" w:hAnsi="Courier New" w:cs="Courier New"/>
          <w:b/>
          <w:color w:val="000000"/>
          <w:sz w:val="24"/>
          <w:szCs w:val="24"/>
        </w:rPr>
        <w:t>Pedido de Providencia 014/2018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8B4057" w:rsidRPr="00BA6F2F">
        <w:rPr>
          <w:rFonts w:ascii="Courier New" w:hAnsi="Courier New" w:cs="Courier New"/>
          <w:b/>
          <w:color w:val="000000"/>
          <w:sz w:val="24"/>
          <w:szCs w:val="24"/>
        </w:rPr>
        <w:t>CELMA CÔRTES BUSSULAR</w:t>
      </w:r>
      <w:r w:rsidR="00CD2B2C" w:rsidRPr="00BA6F2F">
        <w:rPr>
          <w:rFonts w:ascii="Courier New" w:hAnsi="Courier New" w:cs="Courier New"/>
          <w:b/>
          <w:color w:val="000000"/>
          <w:sz w:val="24"/>
          <w:szCs w:val="24"/>
        </w:rPr>
        <w:t xml:space="preserve"> – </w:t>
      </w:r>
      <w:r w:rsidR="00CD2B2C" w:rsidRPr="00BA6F2F">
        <w:rPr>
          <w:rFonts w:ascii="Courier New" w:hAnsi="Courier New" w:cs="Courier New"/>
          <w:color w:val="000000"/>
          <w:sz w:val="24"/>
          <w:szCs w:val="24"/>
        </w:rPr>
        <w:t xml:space="preserve">Requer o conserto do calçamento, ou seja, executar os serviços de reparo necessários, na Av. Rio Doce, Bairro Mauá, nesta cidade de Baixo Guandu - ES. </w:t>
      </w:r>
      <w:r w:rsidR="00CD2B2C" w:rsidRPr="00BA6F2F">
        <w:rPr>
          <w:rFonts w:ascii="Courier New" w:hAnsi="Courier New" w:cs="Courier New"/>
          <w:b/>
          <w:color w:val="000000"/>
          <w:sz w:val="24"/>
          <w:szCs w:val="24"/>
        </w:rPr>
        <w:t>Pedido de Providencia 024/2018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 xml:space="preserve">SUELI ALVES TEODORO – </w:t>
      </w:r>
      <w:r w:rsidR="00CD2B2C" w:rsidRPr="00BA6F2F">
        <w:rPr>
          <w:rFonts w:ascii="Courier New" w:hAnsi="Courier New" w:cs="Courier New"/>
          <w:color w:val="000000"/>
          <w:sz w:val="24"/>
          <w:szCs w:val="24"/>
        </w:rPr>
        <w:t xml:space="preserve">Requer a expansão do projeto Zumba na Comunidade, para a Zona Rural de Baixo Guandu, incluído as comunidades de Santa Rosa, Ibituba, Alto Mutum e Km 14. </w:t>
      </w:r>
      <w:r w:rsidR="00CD2B2C" w:rsidRPr="00BA6F2F">
        <w:rPr>
          <w:rFonts w:ascii="Courier New" w:hAnsi="Courier New" w:cs="Courier New"/>
          <w:b/>
          <w:color w:val="000000"/>
          <w:sz w:val="24"/>
          <w:szCs w:val="24"/>
        </w:rPr>
        <w:t>Pedido de Providencia 025/2018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 xml:space="preserve">SUELI ALVES TEODORO – </w:t>
      </w:r>
      <w:r w:rsidR="00CD2B2C" w:rsidRPr="00BA6F2F">
        <w:rPr>
          <w:rFonts w:ascii="Courier New" w:hAnsi="Courier New" w:cs="Courier New"/>
          <w:color w:val="000000"/>
          <w:sz w:val="24"/>
          <w:szCs w:val="24"/>
        </w:rPr>
        <w:t xml:space="preserve">Requer uma construção de uma Praça Saudável em Santa Rosa, Zona Rural de Baixo Guandu/ES, para melhor qualidade de vida e lazer dos moradores. </w:t>
      </w:r>
      <w:r w:rsidR="00CD2B2C" w:rsidRPr="00BA6F2F">
        <w:rPr>
          <w:rFonts w:ascii="Courier New" w:hAnsi="Courier New" w:cs="Courier New"/>
          <w:b/>
          <w:color w:val="000000"/>
          <w:sz w:val="24"/>
          <w:szCs w:val="24"/>
        </w:rPr>
        <w:t>Pedido de Providencia 005/2018</w:t>
      </w:r>
      <w:r w:rsidR="00CD2B2C" w:rsidRPr="00BA6F2F">
        <w:rPr>
          <w:rFonts w:ascii="Courier New" w:hAnsi="Courier New" w:cs="Courier New"/>
          <w:color w:val="000000"/>
          <w:sz w:val="24"/>
          <w:szCs w:val="24"/>
        </w:rPr>
        <w:t xml:space="preserve"> – </w:t>
      </w:r>
      <w:r w:rsidR="00CD2B2C" w:rsidRPr="00BA6F2F">
        <w:rPr>
          <w:rFonts w:ascii="Courier New" w:hAnsi="Courier New" w:cs="Courier New"/>
          <w:b/>
          <w:color w:val="000000"/>
          <w:sz w:val="24"/>
          <w:szCs w:val="24"/>
        </w:rPr>
        <w:t xml:space="preserve">VALMIR ESTAVÃO DA MOTA – </w:t>
      </w:r>
      <w:r w:rsidR="00CD2B2C" w:rsidRPr="00BA6F2F">
        <w:rPr>
          <w:rFonts w:ascii="Courier New" w:hAnsi="Courier New" w:cs="Courier New"/>
          <w:color w:val="000000"/>
          <w:sz w:val="24"/>
          <w:szCs w:val="24"/>
        </w:rPr>
        <w:t xml:space="preserve">Requer a construção de um poço artesiano no distrito do KM 14, com finalidade de abastecer o centro de tratamento de água. </w:t>
      </w:r>
      <w:r w:rsidR="00CD2B2C" w:rsidRPr="00BA6F2F">
        <w:rPr>
          <w:rFonts w:ascii="Courier New" w:hAnsi="Courier New" w:cs="Courier New"/>
          <w:b/>
          <w:color w:val="000000"/>
          <w:sz w:val="24"/>
          <w:szCs w:val="24"/>
        </w:rPr>
        <w:t>Moção de Aplauso 23/2018</w:t>
      </w:r>
      <w:r w:rsidR="00CD2B2C" w:rsidRPr="00BA6F2F">
        <w:rPr>
          <w:rFonts w:ascii="Courier New" w:hAnsi="Courier New" w:cs="Courier New"/>
          <w:color w:val="000000"/>
          <w:sz w:val="24"/>
          <w:szCs w:val="24"/>
        </w:rPr>
        <w:t> –</w:t>
      </w:r>
      <w:r w:rsidR="00CD2B2C" w:rsidRPr="00BA6F2F">
        <w:rPr>
          <w:rFonts w:ascii="Courier New" w:hAnsi="Courier New" w:cs="Courier New"/>
          <w:b/>
          <w:color w:val="000000"/>
          <w:sz w:val="24"/>
          <w:szCs w:val="24"/>
        </w:rPr>
        <w:t xml:space="preserve">GERALDO BOONE – </w:t>
      </w:r>
      <w:r w:rsidR="00CD2B2C" w:rsidRPr="00BA6F2F">
        <w:rPr>
          <w:rFonts w:ascii="Courier New" w:hAnsi="Courier New" w:cs="Courier New"/>
          <w:color w:val="000000"/>
          <w:sz w:val="24"/>
          <w:szCs w:val="24"/>
        </w:rPr>
        <w:t xml:space="preserve">Moção de Aplauso a aluna EMANUELLY VIEIRA RODRIGUES, pelo 1º lugar no concurso de redação promovida pela secretaria de Meio Ambiente em parceria com a Secretaria de Educação, com o tema Coleta Seletiva para Ensino Fundamental. </w:t>
      </w:r>
      <w:r w:rsidR="00CD2B2C" w:rsidRPr="00BA6F2F">
        <w:rPr>
          <w:rFonts w:ascii="Courier New" w:hAnsi="Courier New" w:cs="Courier New"/>
          <w:b/>
          <w:color w:val="000000"/>
          <w:sz w:val="24"/>
          <w:szCs w:val="24"/>
        </w:rPr>
        <w:t>Moção de Aplauso 024/2018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 xml:space="preserve">GERALDO BOONE – </w:t>
      </w:r>
      <w:r w:rsidR="00CD2B2C" w:rsidRPr="00BA6F2F">
        <w:rPr>
          <w:rFonts w:ascii="Courier New" w:hAnsi="Courier New" w:cs="Courier New"/>
          <w:color w:val="000000"/>
          <w:sz w:val="24"/>
          <w:szCs w:val="24"/>
        </w:rPr>
        <w:t xml:space="preserve">Moção de Aplauso a aluna MARIA EDUARDA SOARES JACINTO, pelo 1º lugar no concurso de redação promovida pela secretaria de Meio Ambiente em parceria com a Secretaria de Educação, com o tema Coleta Seletiva. </w:t>
      </w:r>
      <w:r w:rsidR="00CD2B2C" w:rsidRPr="00BA6F2F">
        <w:rPr>
          <w:rFonts w:ascii="Courier New" w:hAnsi="Courier New" w:cs="Courier New"/>
          <w:b/>
          <w:color w:val="000000"/>
          <w:sz w:val="24"/>
          <w:szCs w:val="24"/>
        </w:rPr>
        <w:t>Moção de Aplauso 025/2018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 xml:space="preserve">GERALDO BOONE – </w:t>
      </w:r>
      <w:r w:rsidR="00CD2B2C" w:rsidRPr="00BA6F2F">
        <w:rPr>
          <w:rFonts w:ascii="Courier New" w:hAnsi="Courier New" w:cs="Courier New"/>
          <w:color w:val="000000"/>
          <w:sz w:val="24"/>
          <w:szCs w:val="24"/>
        </w:rPr>
        <w:t xml:space="preserve">Moção de aplauso a aluna KETTERE RIBEIRO BARBOSA, pelo Tricampeonato Estadual na modalidade arremesso de peso </w:t>
      </w:r>
      <w:r w:rsidR="00CD2B2C" w:rsidRPr="00BA6F2F">
        <w:rPr>
          <w:rFonts w:ascii="Courier New" w:hAnsi="Courier New" w:cs="Courier New"/>
          <w:color w:val="000000"/>
          <w:sz w:val="24"/>
          <w:szCs w:val="24"/>
        </w:rPr>
        <w:lastRenderedPageBreak/>
        <w:t xml:space="preserve">2015, 2016 e 2018, no JEES (Jogos Escolares do Espírito Santo) representando o nosso Estado a nível Nacional. </w:t>
      </w:r>
      <w:r w:rsidR="00CD2B2C" w:rsidRPr="00BA6F2F">
        <w:rPr>
          <w:rFonts w:ascii="Courier New" w:hAnsi="Courier New" w:cs="Courier New"/>
          <w:b/>
          <w:color w:val="000000"/>
          <w:sz w:val="24"/>
          <w:szCs w:val="24"/>
        </w:rPr>
        <w:t>Moção de Repudio 002/2018</w:t>
      </w:r>
      <w:r w:rsidR="00CD2B2C" w:rsidRPr="00BA6F2F">
        <w:rPr>
          <w:rFonts w:ascii="Courier New" w:hAnsi="Courier New" w:cs="Courier New"/>
          <w:color w:val="000000"/>
          <w:sz w:val="24"/>
          <w:szCs w:val="24"/>
        </w:rPr>
        <w:t> –</w:t>
      </w:r>
      <w:r w:rsidR="007B2EC1" w:rsidRPr="00BA6F2F">
        <w:rPr>
          <w:rFonts w:ascii="Courier New" w:hAnsi="Courier New" w:cs="Courier New"/>
          <w:color w:val="000000"/>
          <w:sz w:val="24"/>
          <w:szCs w:val="24"/>
        </w:rPr>
        <w:t xml:space="preserve"> </w:t>
      </w:r>
      <w:r w:rsidR="00CD2B2C" w:rsidRPr="00BA6F2F">
        <w:rPr>
          <w:rFonts w:ascii="Courier New" w:hAnsi="Courier New" w:cs="Courier New"/>
          <w:b/>
          <w:color w:val="000000"/>
          <w:sz w:val="24"/>
          <w:szCs w:val="24"/>
        </w:rPr>
        <w:t xml:space="preserve">SUELI ALVES TEODORO e CELMA CORTES BUSSULAR – </w:t>
      </w:r>
      <w:r w:rsidR="00CD2B2C" w:rsidRPr="00BA6F2F">
        <w:rPr>
          <w:rFonts w:ascii="Courier New" w:hAnsi="Courier New" w:cs="Courier New"/>
          <w:color w:val="000000"/>
          <w:sz w:val="24"/>
          <w:szCs w:val="24"/>
        </w:rPr>
        <w:t>Moção de Repúdio em face da Empresa SAMARCO MINERAÇÃO S.A, BHP BILLITON e VALE S/A e a FUNDAÇÃO RENOVA, por estar completando três anos do rompimento da barragem de Fundão no Município de Mariana/MG</w:t>
      </w:r>
      <w:r w:rsidRPr="00BA6F2F">
        <w:rPr>
          <w:rFonts w:ascii="Courier New" w:hAnsi="Courier New" w:cs="Courier New"/>
          <w:sz w:val="24"/>
          <w:szCs w:val="24"/>
        </w:rPr>
        <w:t>. Não</w:t>
      </w:r>
      <w:r w:rsidRPr="00BA6F2F">
        <w:rPr>
          <w:rFonts w:ascii="Courier New" w:hAnsi="Courier New" w:cs="Courier New"/>
          <w:b/>
          <w:sz w:val="24"/>
          <w:szCs w:val="24"/>
        </w:rPr>
        <w:t xml:space="preserve"> </w:t>
      </w:r>
      <w:r w:rsidRPr="00BA6F2F">
        <w:rPr>
          <w:rFonts w:ascii="Courier New" w:hAnsi="Courier New" w:cs="Courier New"/>
          <w:sz w:val="24"/>
          <w:szCs w:val="24"/>
        </w:rPr>
        <w:t>havendo mais proposições. O Excelentíssimo Senhor Presidente colocou a</w:t>
      </w:r>
      <w:r w:rsidRPr="00BA6F2F">
        <w:rPr>
          <w:rFonts w:ascii="Courier New" w:hAnsi="Courier New" w:cs="Courier New"/>
          <w:b/>
          <w:sz w:val="24"/>
          <w:szCs w:val="24"/>
        </w:rPr>
        <w:t xml:space="preserve"> </w:t>
      </w:r>
      <w:r w:rsidRPr="00BA6F2F">
        <w:rPr>
          <w:rFonts w:ascii="Courier New" w:hAnsi="Courier New" w:cs="Courier New"/>
          <w:b/>
          <w:sz w:val="24"/>
          <w:szCs w:val="24"/>
          <w:u w:val="single"/>
        </w:rPr>
        <w:t>ORDEM DO DIA EM DISCUSSÃO</w:t>
      </w:r>
      <w:r w:rsidRPr="00BA6F2F">
        <w:rPr>
          <w:rFonts w:ascii="Courier New" w:hAnsi="Courier New" w:cs="Courier New"/>
          <w:b/>
          <w:sz w:val="24"/>
          <w:szCs w:val="24"/>
        </w:rPr>
        <w:t xml:space="preserve"> </w:t>
      </w:r>
      <w:r w:rsidRPr="00BA6F2F">
        <w:rPr>
          <w:rFonts w:ascii="Courier New" w:hAnsi="Courier New" w:cs="Courier New"/>
          <w:sz w:val="24"/>
          <w:szCs w:val="24"/>
        </w:rPr>
        <w:t>dos Senhores Vereadores (as)</w:t>
      </w:r>
      <w:r w:rsidRPr="00BA6F2F">
        <w:rPr>
          <w:rFonts w:ascii="Courier New" w:hAnsi="Courier New" w:cs="Courier New"/>
          <w:b/>
          <w:sz w:val="24"/>
          <w:szCs w:val="24"/>
        </w:rPr>
        <w:t>.</w:t>
      </w:r>
      <w:r w:rsidRPr="00BA6F2F">
        <w:rPr>
          <w:rFonts w:ascii="Courier New" w:hAnsi="Courier New" w:cs="Courier New"/>
          <w:sz w:val="24"/>
          <w:szCs w:val="24"/>
        </w:rPr>
        <w:t xml:space="preserve"> </w:t>
      </w:r>
      <w:r w:rsidR="009B503A" w:rsidRPr="00BA6F2F">
        <w:rPr>
          <w:rFonts w:ascii="Courier New" w:hAnsi="Courier New" w:cs="Courier New"/>
          <w:sz w:val="24"/>
          <w:szCs w:val="24"/>
        </w:rPr>
        <w:t xml:space="preserve">O Vereador </w:t>
      </w:r>
      <w:r w:rsidR="009B503A" w:rsidRPr="00BA6F2F">
        <w:rPr>
          <w:rFonts w:ascii="Courier New" w:hAnsi="Courier New" w:cs="Courier New"/>
          <w:b/>
          <w:sz w:val="24"/>
          <w:szCs w:val="24"/>
        </w:rPr>
        <w:t>Romilson de Araújo Ferreira</w:t>
      </w:r>
      <w:r w:rsidR="009B503A" w:rsidRPr="00BA6F2F">
        <w:rPr>
          <w:rFonts w:ascii="Courier New" w:hAnsi="Courier New" w:cs="Courier New"/>
          <w:sz w:val="24"/>
          <w:szCs w:val="24"/>
        </w:rPr>
        <w:t>,</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fez o uso da palavra</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cumprimentando a Mesa Diretora, demais Vereadores (a), a população presente e aos ouvintes da rádio Sintonia FM; O que me traz a essa Tribuna é</w:t>
      </w:r>
      <w:r w:rsidR="009B503A" w:rsidRPr="00BA6F2F">
        <w:rPr>
          <w:rFonts w:ascii="Courier New" w:eastAsia="Times New Roman" w:hAnsi="Courier New" w:cs="Courier New"/>
          <w:color w:val="000000"/>
          <w:sz w:val="24"/>
          <w:szCs w:val="24"/>
          <w:lang w:eastAsia="pt-BR"/>
        </w:rPr>
        <w:t xml:space="preserve"> para</w:t>
      </w:r>
      <w:r w:rsidR="009B503A" w:rsidRPr="00BA6F2F">
        <w:rPr>
          <w:rFonts w:ascii="Courier New" w:hAnsi="Courier New" w:cs="Courier New"/>
          <w:color w:val="000000"/>
          <w:sz w:val="24"/>
          <w:szCs w:val="24"/>
        </w:rPr>
        <w:t xml:space="preserve"> falar sobre meus pedido de Providencias o</w:t>
      </w:r>
      <w:r w:rsidR="009B503A" w:rsidRPr="00BA6F2F">
        <w:rPr>
          <w:rFonts w:ascii="Courier New" w:hAnsi="Courier New" w:cs="Courier New"/>
          <w:b/>
          <w:color w:val="000000"/>
          <w:sz w:val="24"/>
          <w:szCs w:val="24"/>
        </w:rPr>
        <w:t xml:space="preserve"> 018/2018</w:t>
      </w:r>
      <w:r w:rsidR="009B503A" w:rsidRPr="00BA6F2F">
        <w:rPr>
          <w:rFonts w:ascii="Courier New" w:hAnsi="Courier New" w:cs="Courier New"/>
          <w:color w:val="000000"/>
          <w:sz w:val="24"/>
          <w:szCs w:val="24"/>
        </w:rPr>
        <w:t xml:space="preserve">, que requer a limpeza das Ruas de Mascarenhas, neste Município de Baixo Guandu – ES, e o Pedido de Providencia </w:t>
      </w:r>
      <w:r w:rsidR="009B503A" w:rsidRPr="00BA6F2F">
        <w:rPr>
          <w:rFonts w:ascii="Courier New" w:hAnsi="Courier New" w:cs="Courier New"/>
          <w:b/>
          <w:color w:val="000000"/>
          <w:sz w:val="24"/>
          <w:szCs w:val="24"/>
        </w:rPr>
        <w:t>019/2018</w:t>
      </w:r>
      <w:r w:rsidR="009B503A" w:rsidRPr="00BA6F2F">
        <w:rPr>
          <w:rFonts w:ascii="Courier New" w:hAnsi="Courier New" w:cs="Courier New"/>
          <w:color w:val="000000"/>
          <w:sz w:val="24"/>
          <w:szCs w:val="24"/>
        </w:rPr>
        <w:t>, gostaria de falar aos nobres colegas que sou favorável aos</w:t>
      </w:r>
      <w:r w:rsidR="009B503A" w:rsidRPr="00BA6F2F">
        <w:rPr>
          <w:rFonts w:ascii="Courier New" w:eastAsia="Times New Roman" w:hAnsi="Courier New" w:cs="Courier New"/>
          <w:color w:val="000000"/>
          <w:sz w:val="24"/>
          <w:szCs w:val="24"/>
          <w:lang w:eastAsia="pt-BR"/>
        </w:rPr>
        <w:t xml:space="preserve"> pedidos de Providência, e também as Moções de aplausos, que são um grande reconhecimento, não só do vereador, Mas de toda a equipe de trabalho, que vem executando um belíssimo trabalho, e também as alunas, na vida amigos se não tivermos um bom educador uma boa Educadora, não teremos um bom futuro, vereador Geraldo Boone parabéns pelo reconhecimento, meu muito obrigado.</w:t>
      </w:r>
      <w:r w:rsidR="009B503A" w:rsidRPr="00BA6F2F">
        <w:rPr>
          <w:rFonts w:ascii="Courier New" w:eastAsia="Times New Roman" w:hAnsi="Courier New" w:cs="Courier New"/>
          <w:sz w:val="24"/>
          <w:szCs w:val="24"/>
          <w:lang w:eastAsia="pt-BR"/>
        </w:rPr>
        <w:t xml:space="preserve"> </w:t>
      </w:r>
      <w:r w:rsidR="009B503A" w:rsidRPr="00BA6F2F">
        <w:rPr>
          <w:rFonts w:ascii="Courier New" w:hAnsi="Courier New" w:cs="Courier New"/>
          <w:sz w:val="24"/>
          <w:szCs w:val="24"/>
        </w:rPr>
        <w:t xml:space="preserve">A Vereadora </w:t>
      </w:r>
      <w:r w:rsidR="009B503A" w:rsidRPr="00BA6F2F">
        <w:rPr>
          <w:rFonts w:ascii="Courier New" w:hAnsi="Courier New" w:cs="Courier New"/>
          <w:b/>
          <w:sz w:val="24"/>
          <w:szCs w:val="24"/>
        </w:rPr>
        <w:t>Sueli Alves Teodoro</w:t>
      </w:r>
      <w:r w:rsidR="009B503A" w:rsidRPr="00BA6F2F">
        <w:rPr>
          <w:rFonts w:ascii="Courier New" w:hAnsi="Courier New" w:cs="Courier New"/>
          <w:sz w:val="24"/>
          <w:szCs w:val="24"/>
        </w:rPr>
        <w:t>,</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fez o uso da palavra</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cumprimentando a Mesa Diretora, demais Vereadores (a), a população presente e aos ouvintes da rádio Sintonia FM;</w:t>
      </w:r>
      <w:r w:rsidR="009B503A" w:rsidRPr="00BA6F2F">
        <w:rPr>
          <w:rFonts w:ascii="Courier New" w:eastAsia="Times New Roman" w:hAnsi="Courier New" w:cs="Courier New"/>
          <w:color w:val="000000"/>
          <w:sz w:val="24"/>
          <w:szCs w:val="24"/>
          <w:lang w:eastAsia="pt-BR"/>
        </w:rPr>
        <w:t xml:space="preserve"> o que me traz aqui novamente a essa Tribuna, é para falar do </w:t>
      </w:r>
      <w:r w:rsidR="009B503A" w:rsidRPr="00BA6F2F">
        <w:rPr>
          <w:rFonts w:ascii="Courier New" w:hAnsi="Courier New" w:cs="Courier New"/>
          <w:b/>
          <w:sz w:val="24"/>
          <w:szCs w:val="24"/>
        </w:rPr>
        <w:t xml:space="preserve">PROJETO DE DECRETO LEGISLATIVO 011/2018, </w:t>
      </w:r>
      <w:r w:rsidR="009B503A" w:rsidRPr="00BA6F2F">
        <w:rPr>
          <w:rFonts w:ascii="Courier New" w:hAnsi="Courier New" w:cs="Courier New"/>
          <w:sz w:val="24"/>
          <w:szCs w:val="24"/>
        </w:rPr>
        <w:t>que</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 xml:space="preserve">Concede Título de Cidadão Guanduense ao Sr. PAULO ALEX DUMMER LOOSE, pelo trabalho que </w:t>
      </w:r>
      <w:r w:rsidR="009B503A" w:rsidRPr="00BA6F2F">
        <w:rPr>
          <w:rFonts w:ascii="Courier New" w:eastAsia="Times New Roman" w:hAnsi="Courier New" w:cs="Courier New"/>
          <w:color w:val="000000"/>
          <w:sz w:val="24"/>
          <w:szCs w:val="24"/>
          <w:lang w:eastAsia="pt-BR"/>
        </w:rPr>
        <w:t xml:space="preserve">vem fazendo em nosso município a mais de 20 anos, peço a todos os nobres colegas que analisem juntamente conosco, e tenho certeza que o mesmo será aprovado por unanimidade, pois o mesmo já passou pelas comissões, e todas comissões já examinaram e deram o seu devido parecer, pois a mesma é merecida, onde o mesmo faz um trabalho brilhante nas escolas por onde ele leciona, um professor ativo e atencioso com todos os alunos, Parabéns professor Paulo Alex, pelo seu trabalho, este título é bem merecido, gostaria de parabenizar a todos aqueles que vão ser homenageados aqui nesta noite através das moções de aplausos, a todos os estudantes, Parabéns, a vocês alunos que esta seja a primeiro de muitas homenagens que vocês irão receber, que Deus abençoe o caminho de vocês, que ele seja sempre brilhante, gostaria de falar também da nossa </w:t>
      </w:r>
      <w:r w:rsidR="009B503A" w:rsidRPr="00BA6F2F">
        <w:rPr>
          <w:rFonts w:ascii="Courier New" w:hAnsi="Courier New" w:cs="Courier New"/>
          <w:b/>
          <w:color w:val="000000"/>
          <w:sz w:val="24"/>
          <w:szCs w:val="24"/>
        </w:rPr>
        <w:t xml:space="preserve">Moção de Repudio 002/2018 </w:t>
      </w:r>
      <w:r w:rsidR="009B503A" w:rsidRPr="00BA6F2F">
        <w:rPr>
          <w:rFonts w:ascii="Courier New" w:hAnsi="Courier New" w:cs="Courier New"/>
          <w:color w:val="000000"/>
          <w:sz w:val="24"/>
          <w:szCs w:val="24"/>
        </w:rPr>
        <w:t>de minha autoria </w:t>
      </w:r>
      <w:r w:rsidR="009B503A" w:rsidRPr="00BA6F2F">
        <w:rPr>
          <w:rFonts w:ascii="Courier New" w:hAnsi="Courier New" w:cs="Courier New"/>
          <w:b/>
          <w:color w:val="000000"/>
          <w:sz w:val="24"/>
          <w:szCs w:val="24"/>
        </w:rPr>
        <w:t xml:space="preserve">SUELI ALVES TEODORO </w:t>
      </w:r>
      <w:r w:rsidR="009B503A" w:rsidRPr="00BA6F2F">
        <w:rPr>
          <w:rFonts w:ascii="Courier New" w:hAnsi="Courier New" w:cs="Courier New"/>
          <w:color w:val="000000"/>
          <w:sz w:val="24"/>
          <w:szCs w:val="24"/>
        </w:rPr>
        <w:t>e da vereadora</w:t>
      </w:r>
      <w:r w:rsidR="009B503A" w:rsidRPr="00BA6F2F">
        <w:rPr>
          <w:rFonts w:ascii="Courier New" w:hAnsi="Courier New" w:cs="Courier New"/>
          <w:b/>
          <w:color w:val="000000"/>
          <w:sz w:val="24"/>
          <w:szCs w:val="24"/>
        </w:rPr>
        <w:t xml:space="preserve"> CELMA CORTES BUSSULAR, </w:t>
      </w:r>
      <w:r w:rsidR="009B503A" w:rsidRPr="00BA6F2F">
        <w:rPr>
          <w:rFonts w:ascii="Courier New" w:hAnsi="Courier New" w:cs="Courier New"/>
          <w:color w:val="000000"/>
          <w:sz w:val="24"/>
          <w:szCs w:val="24"/>
        </w:rPr>
        <w:t>Moção de Repúdio em face da Empresa SAMARCO MINERAÇÃO S.A, BHP BILLITON e VALE S/A e a FUNDAÇÃO RENOVA, por estar completando três anos do rompimento da barragem de Fundão no Município de Mariana/MG</w:t>
      </w:r>
      <w:r w:rsidR="009B503A" w:rsidRPr="00BA6F2F">
        <w:rPr>
          <w:rFonts w:ascii="Courier New" w:hAnsi="Courier New" w:cs="Courier New"/>
          <w:sz w:val="24"/>
          <w:szCs w:val="24"/>
        </w:rPr>
        <w:t>, para que</w:t>
      </w:r>
      <w:r w:rsidR="009B503A" w:rsidRPr="00BA6F2F">
        <w:rPr>
          <w:rFonts w:ascii="Courier New" w:eastAsia="Times New Roman" w:hAnsi="Courier New" w:cs="Courier New"/>
          <w:color w:val="000000"/>
          <w:sz w:val="24"/>
          <w:szCs w:val="24"/>
          <w:lang w:eastAsia="pt-BR"/>
        </w:rPr>
        <w:t xml:space="preserve"> juntos possamos </w:t>
      </w:r>
      <w:r w:rsidR="009B503A" w:rsidRPr="00BA6F2F">
        <w:rPr>
          <w:rFonts w:ascii="Courier New" w:eastAsia="Times New Roman" w:hAnsi="Courier New" w:cs="Courier New"/>
          <w:color w:val="000000"/>
          <w:sz w:val="24"/>
          <w:szCs w:val="24"/>
          <w:lang w:eastAsia="pt-BR"/>
        </w:rPr>
        <w:lastRenderedPageBreak/>
        <w:t xml:space="preserve">demonstrar, o descaso que essas empresas com esse desastre ambiental, ou seja o maior dentro do nosso Estado, e um dos maiores do nosso país, o que fizeram com o nosso Rio é lamentável, a empresa não reconheceu muitos dos atingidos e afetados por esse grande desastre, ficam julgando na maioria das vezes o que tem direito ou o que não tem, vivem criando normas para que os cidadão, não tenham o seu direito reconhecido, mais uma vez peço aos nobres colegas que analisem para que possamos demonstrar, que nós estamos do lado sim, daqueles que foram prejudicados, somos todos cidadãos </w:t>
      </w:r>
      <w:proofErr w:type="spellStart"/>
      <w:r w:rsidR="009B503A" w:rsidRPr="00BA6F2F">
        <w:rPr>
          <w:rFonts w:ascii="Courier New" w:eastAsia="Times New Roman" w:hAnsi="Courier New" w:cs="Courier New"/>
          <w:color w:val="000000"/>
          <w:sz w:val="24"/>
          <w:szCs w:val="24"/>
          <w:lang w:eastAsia="pt-BR"/>
        </w:rPr>
        <w:t>guanduenses</w:t>
      </w:r>
      <w:proofErr w:type="spellEnd"/>
      <w:r w:rsidR="009B503A" w:rsidRPr="00BA6F2F">
        <w:rPr>
          <w:rFonts w:ascii="Courier New" w:eastAsia="Times New Roman" w:hAnsi="Courier New" w:cs="Courier New"/>
          <w:color w:val="000000"/>
          <w:sz w:val="24"/>
          <w:szCs w:val="24"/>
          <w:lang w:eastAsia="pt-BR"/>
        </w:rPr>
        <w:t>. Que essa moção de repúdio seja aprovada por unanimidade, pois acredito que todos vereadores devemos ter este mesmo pensamento, pensando no bem comum de nossos munícipes, nós não temos mais o nosso Rio Doce, acredito que todos tenham este bom senso, com certeza vamos aprovar juntos este repudio, pois no dia primeiro fizemos uma passeata pelo luto ao Rio Doce, e gostaria que cada um de vocês vereadores que não puderam se fazer presentes na nossa caminhada, que hoje demonstre o que realmente sentem como o nosso município foi muito prejudicado, e que essas empresas têm que ter a dignidade e o reconhecimento, de que elas erraram, pois em outros países elas são punidas por muito menos, meu muito obrigado.</w:t>
      </w:r>
      <w:r w:rsidR="009B503A" w:rsidRPr="00BA6F2F">
        <w:rPr>
          <w:rFonts w:ascii="Courier New" w:eastAsia="Times New Roman" w:hAnsi="Courier New" w:cs="Courier New"/>
          <w:sz w:val="24"/>
          <w:szCs w:val="24"/>
          <w:lang w:eastAsia="pt-BR"/>
        </w:rPr>
        <w:t xml:space="preserve"> </w:t>
      </w:r>
      <w:r w:rsidR="009B503A" w:rsidRPr="00BA6F2F">
        <w:rPr>
          <w:rFonts w:ascii="Courier New" w:hAnsi="Courier New" w:cs="Courier New"/>
          <w:sz w:val="24"/>
          <w:szCs w:val="24"/>
        </w:rPr>
        <w:t xml:space="preserve">A Vereadora </w:t>
      </w:r>
      <w:r w:rsidR="009B503A" w:rsidRPr="00BA6F2F">
        <w:rPr>
          <w:rFonts w:ascii="Courier New" w:hAnsi="Courier New" w:cs="Courier New"/>
          <w:b/>
          <w:sz w:val="24"/>
          <w:szCs w:val="24"/>
        </w:rPr>
        <w:t>Celma Côrtes Bussular</w:t>
      </w:r>
      <w:r w:rsidR="009B503A" w:rsidRPr="00BA6F2F">
        <w:rPr>
          <w:rFonts w:ascii="Courier New" w:hAnsi="Courier New" w:cs="Courier New"/>
          <w:sz w:val="24"/>
          <w:szCs w:val="24"/>
        </w:rPr>
        <w:t>,</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fez o uso da palavra</w:t>
      </w:r>
      <w:r w:rsidR="009B503A" w:rsidRPr="00BA6F2F">
        <w:rPr>
          <w:rFonts w:ascii="Courier New" w:hAnsi="Courier New" w:cs="Courier New"/>
          <w:b/>
          <w:sz w:val="24"/>
          <w:szCs w:val="24"/>
        </w:rPr>
        <w:t xml:space="preserve">, </w:t>
      </w:r>
      <w:r w:rsidR="009B503A" w:rsidRPr="00BA6F2F">
        <w:rPr>
          <w:rFonts w:ascii="Courier New" w:hAnsi="Courier New" w:cs="Courier New"/>
          <w:sz w:val="24"/>
          <w:szCs w:val="24"/>
        </w:rPr>
        <w:t>cumprimentando a Mesa Diretora, demais Vereadores (a), a população presente e aos ouvintes da rádio Sintonia FM; O que me traz a essa Tribuna é</w:t>
      </w:r>
      <w:r w:rsidR="009B503A" w:rsidRPr="00BA6F2F">
        <w:rPr>
          <w:rFonts w:ascii="Courier New" w:eastAsia="Times New Roman" w:hAnsi="Courier New" w:cs="Courier New"/>
          <w:color w:val="000000"/>
          <w:sz w:val="24"/>
          <w:szCs w:val="24"/>
          <w:lang w:eastAsia="pt-BR"/>
        </w:rPr>
        <w:t xml:space="preserve"> para falar de meu </w:t>
      </w:r>
      <w:r w:rsidR="009B503A" w:rsidRPr="00BA6F2F">
        <w:rPr>
          <w:rFonts w:ascii="Courier New" w:hAnsi="Courier New" w:cs="Courier New"/>
          <w:b/>
          <w:color w:val="000000"/>
          <w:sz w:val="24"/>
          <w:szCs w:val="24"/>
        </w:rPr>
        <w:t>Pedido de Providencia 014/2018</w:t>
      </w:r>
      <w:r w:rsidR="009B503A" w:rsidRPr="00BA6F2F">
        <w:rPr>
          <w:rFonts w:ascii="Courier New" w:hAnsi="Courier New" w:cs="Courier New"/>
          <w:color w:val="000000"/>
          <w:sz w:val="24"/>
          <w:szCs w:val="24"/>
        </w:rPr>
        <w:t>, que</w:t>
      </w:r>
      <w:r w:rsidR="009B503A" w:rsidRPr="00BA6F2F">
        <w:rPr>
          <w:rFonts w:ascii="Courier New" w:hAnsi="Courier New" w:cs="Courier New"/>
          <w:b/>
          <w:color w:val="000000"/>
          <w:sz w:val="24"/>
          <w:szCs w:val="24"/>
        </w:rPr>
        <w:t xml:space="preserve"> </w:t>
      </w:r>
      <w:r w:rsidR="009B503A" w:rsidRPr="00BA6F2F">
        <w:rPr>
          <w:rFonts w:ascii="Courier New" w:hAnsi="Courier New" w:cs="Courier New"/>
          <w:color w:val="000000"/>
          <w:sz w:val="24"/>
          <w:szCs w:val="24"/>
        </w:rPr>
        <w:t xml:space="preserve">requer o conserto do calçamento, ou seja, executar os serviços de reparo necessários, na Av. Rio Doce, Bairro Mauá, nesta cidade de Baixo Guandu – ES, </w:t>
      </w:r>
      <w:r w:rsidR="009B503A" w:rsidRPr="00BA6F2F">
        <w:rPr>
          <w:rFonts w:ascii="Courier New" w:eastAsia="Times New Roman" w:hAnsi="Courier New" w:cs="Courier New"/>
          <w:color w:val="000000"/>
          <w:sz w:val="24"/>
          <w:szCs w:val="24"/>
          <w:lang w:eastAsia="pt-BR"/>
        </w:rPr>
        <w:t xml:space="preserve">nossa proposição visa atender os moradores da Avenida Rio Doce, para que seja consertado o calçamento, dando condições de segurança a todas as pessoas no seu direito constitucional de ir e vir, é uma proposição simples e com certeza deverá ser aprovada por unanimidade de votos, mas gostaria de registrar com uma atenção especial de todos vocês presente e você morador que está nos ouvindo, é no que tange a nossa Moção de repúdio de autoria desta vereadora Celma e da vereadora Sueli Alves Teodoro, lembrarmos das vidas que foram ceifadas naquela fatídica tragédia, foram 19 pessoas, entre essas 01 que não foi encontrada até hoje, o luto da fauna e da flora, o nosso saudoso Rio Doce, uma obra, uma criação de Deus, nos moradores de Baixo Guandu e todos os municípios onde passa o Rio Doce, não tínhamos a preocupação na questão da água para o consumo humano, hoje a nossa real preocupação é no que tange aquele que se tornou a nossa única fonte de recurso de captação de água, a ser distribuído em nossa cidade o Rio Guandu, no último dia 1º na caminhada eu falei sobre o saudoso Rio Doce, ou seja SOS Rio Doce Rio, nós não devemos ficar de braço cruzados, nós temos que prosseguir </w:t>
      </w:r>
      <w:r w:rsidR="009B503A" w:rsidRPr="00BA6F2F">
        <w:rPr>
          <w:rFonts w:ascii="Courier New" w:eastAsia="Times New Roman" w:hAnsi="Courier New" w:cs="Courier New"/>
          <w:color w:val="000000"/>
          <w:sz w:val="24"/>
          <w:szCs w:val="24"/>
          <w:lang w:eastAsia="pt-BR"/>
        </w:rPr>
        <w:lastRenderedPageBreak/>
        <w:t xml:space="preserve">com esta luta, entre o ano passado e este ano tivemos aqui mesmo nesta casa legislativa, três ou quatro reuniões com os representantes da Renova, que falaram em reflorestar, recuperar o Rio Doce, recuperar o Rio Guandu, ou seja salvar o Rio Guandu, construir caixas secas, pequenas barragens, passou-se mais de um ano, que </w:t>
      </w:r>
      <w:proofErr w:type="spellStart"/>
      <w:r w:rsidR="009B503A" w:rsidRPr="00BA6F2F">
        <w:rPr>
          <w:rFonts w:ascii="Courier New" w:eastAsia="Times New Roman" w:hAnsi="Courier New" w:cs="Courier New"/>
          <w:color w:val="000000"/>
          <w:sz w:val="24"/>
          <w:szCs w:val="24"/>
          <w:lang w:eastAsia="pt-BR"/>
        </w:rPr>
        <w:t>esta</w:t>
      </w:r>
      <w:proofErr w:type="spellEnd"/>
      <w:r w:rsidR="009B503A" w:rsidRPr="00BA6F2F">
        <w:rPr>
          <w:rFonts w:ascii="Courier New" w:eastAsia="Times New Roman" w:hAnsi="Courier New" w:cs="Courier New"/>
          <w:color w:val="000000"/>
          <w:sz w:val="24"/>
          <w:szCs w:val="24"/>
          <w:lang w:eastAsia="pt-BR"/>
        </w:rPr>
        <w:t xml:space="preserve"> vereadora e que todos os colegas assinaram juntamente comigo, na data de 23 de outubro de 2017, uma solicitação através de um pedido de providências a Fundação Renova, que foi criada para sanar e reverter os problemas, ou amenizar a situação daqueles que foram atingidos. O impacto hoje na minha concepção ele é imensurável, sou impactada como todos os moradores da sede deste município, mas também como os demais municípios, todas as famílias trabalhadoras Rurais, de nosso município que sempre sofreu com a escassez de água e chuva, lembro-me, mais uma vez que no mês passado o córrego do Bananal um dos grandes afluentes do Rio Guandu não estava desaguando no mesmo, o pior e que moradores e trabalhadores rurais que utilizam a água para irrigar as suas pequenas lavouras de feijão, milho, mandioca, quiabo e inhame, foram notificados porque a água não estava chegando aqui em nossa cidade, as bombas tiveram que ser reduzidas, E como vão viver essas famílias, que depende da agricultura, e o nosso município que é um município agrícola, onde fica o desenvolvimento. Senhores vereadores o que eu quero mostrar para vocês e que essa tragédia, afetou toda população de hoje, e afetará também aquelas pessoas que ainda não estão neste mundo, por que é um dano na minha concepção imensurável. Nobres colegas o que foi feito pela Saúde, quantas pessoas reclamam da água, pessoas que estão tendo problemas na pele, entre outros. Quantos tem deixado de produzir, aqueles que pescavam no Rio Doce, os que o tinham como lazer. Nós devemos fazer essa pergunta e encaminharmos juntos a Renova, que é justamente a fundação que deve olhar por cada um de nós, como os pedidos que foram apresentados no ano de 2017, e até hoje não fomos atendidos a vereadora Sueli e eu fizemos, a proposição também que todos os colegas por Unanimidade aprovaram e espero que essa moção de repúdio que hora será encaminhada a Samarco BHP, a fundação Renova, que possamos mostrar que não estamos de braços cruzados. Gostaria de dizer a todos vocês colegas vereadores e vereadora, a vocês presentes, e vocês que estão nos ouvindo eu não faço nada sozinha, juntos com certeza faremos a diferença, participaremos e caminharemos juntos, o povo de Baixo Guandu deve ser respeitado, os nossos direitos devem ser respeitados, não é só pagar R$ 1.000,00 ou R$ 2.000,00, isso é praticamente nada em razão do tamanho dos danos causados a cada cidadão e cidadã, muitos ainda não foram atendidos em seu direito individual, mas nós vereadores temos que pensar sim, no direito coletivo e buscarmos essa </w:t>
      </w:r>
      <w:r w:rsidR="009B503A" w:rsidRPr="00BA6F2F">
        <w:rPr>
          <w:rFonts w:ascii="Courier New" w:eastAsia="Times New Roman" w:hAnsi="Courier New" w:cs="Courier New"/>
          <w:color w:val="000000"/>
          <w:sz w:val="24"/>
          <w:szCs w:val="24"/>
          <w:lang w:eastAsia="pt-BR"/>
        </w:rPr>
        <w:lastRenderedPageBreak/>
        <w:t>solução junto com todos os colegas para que seja aprovado e que muito em breve tenhamos uma resposta positiva, meu muito obrigado.</w:t>
      </w:r>
      <w:r w:rsidR="009B503A" w:rsidRPr="00BA6F2F">
        <w:rPr>
          <w:rFonts w:ascii="Courier New" w:eastAsia="Times New Roman" w:hAnsi="Courier New" w:cs="Courier New"/>
          <w:color w:val="000000"/>
          <w:sz w:val="24"/>
          <w:szCs w:val="24"/>
          <w:lang w:eastAsia="pt-BR"/>
        </w:rPr>
        <w:t xml:space="preserve"> </w:t>
      </w:r>
      <w:r w:rsidR="00EA384D" w:rsidRPr="00BA6F2F">
        <w:rPr>
          <w:rFonts w:ascii="Courier New" w:hAnsi="Courier New" w:cs="Courier New"/>
          <w:sz w:val="24"/>
          <w:szCs w:val="24"/>
        </w:rPr>
        <w:t xml:space="preserve">O Excelentíssimo Senhor Presidente solicita ao Ilmo. Senhor Secretário, </w:t>
      </w:r>
      <w:r w:rsidR="00EA384D" w:rsidRPr="00BA6F2F">
        <w:rPr>
          <w:rFonts w:ascii="Courier New" w:hAnsi="Courier New" w:cs="Courier New"/>
          <w:b/>
          <w:sz w:val="24"/>
          <w:szCs w:val="24"/>
        </w:rPr>
        <w:t xml:space="preserve">colher os votos ao Projeto De Lei 039/2018, </w:t>
      </w:r>
      <w:r w:rsidR="00EA384D" w:rsidRPr="00BA6F2F">
        <w:rPr>
          <w:rFonts w:ascii="Courier New" w:hAnsi="Courier New" w:cs="Courier New"/>
          <w:sz w:val="24"/>
          <w:szCs w:val="24"/>
        </w:rPr>
        <w:t xml:space="preserve">Projeto de Lei aprovado por unanimidade de votos, o autógrafo será encaminhado ao Prefeito Municipal. O Excelentíssimo Senhor Presidente solicita ao Ilmo. Senhor Secretário, </w:t>
      </w:r>
      <w:r w:rsidR="00EA384D" w:rsidRPr="00BA6F2F">
        <w:rPr>
          <w:rFonts w:ascii="Courier New" w:hAnsi="Courier New" w:cs="Courier New"/>
          <w:b/>
          <w:sz w:val="24"/>
          <w:szCs w:val="24"/>
        </w:rPr>
        <w:t>colher os votos ao</w:t>
      </w:r>
      <w:r w:rsidR="00EA384D" w:rsidRPr="00BA6F2F">
        <w:rPr>
          <w:rFonts w:ascii="Courier New" w:hAnsi="Courier New" w:cs="Courier New"/>
          <w:color w:val="000000"/>
          <w:sz w:val="24"/>
          <w:szCs w:val="24"/>
        </w:rPr>
        <w:t xml:space="preserve"> </w:t>
      </w:r>
      <w:r w:rsidR="00EA384D" w:rsidRPr="00BA6F2F">
        <w:rPr>
          <w:rFonts w:ascii="Courier New" w:hAnsi="Courier New" w:cs="Courier New"/>
          <w:b/>
          <w:sz w:val="24"/>
          <w:szCs w:val="24"/>
        </w:rPr>
        <w:t xml:space="preserve">Projeto De Decreto Legislativo 011/2018, </w:t>
      </w:r>
      <w:r w:rsidR="00EA384D" w:rsidRPr="00BA6F2F">
        <w:rPr>
          <w:rFonts w:ascii="Courier New" w:hAnsi="Courier New" w:cs="Courier New"/>
          <w:sz w:val="24"/>
          <w:szCs w:val="24"/>
        </w:rPr>
        <w:t>Projeto aprovado por unanimidade de votos e será encaminhado ao beneficiário</w:t>
      </w:r>
      <w:r w:rsidR="00EA384D" w:rsidRPr="00BA6F2F">
        <w:rPr>
          <w:rFonts w:ascii="Courier New" w:hAnsi="Courier New" w:cs="Courier New"/>
          <w:b/>
          <w:sz w:val="24"/>
          <w:szCs w:val="24"/>
        </w:rPr>
        <w:t>.</w:t>
      </w:r>
      <w:r w:rsidR="00EA384D" w:rsidRPr="00BA6F2F">
        <w:rPr>
          <w:rFonts w:ascii="Courier New" w:hAnsi="Courier New" w:cs="Courier New"/>
          <w:color w:val="000000"/>
          <w:sz w:val="24"/>
          <w:szCs w:val="24"/>
        </w:rPr>
        <w:t xml:space="preserve"> </w:t>
      </w:r>
      <w:r w:rsidR="00EA384D" w:rsidRPr="00BA6F2F">
        <w:rPr>
          <w:rFonts w:ascii="Courier New" w:hAnsi="Courier New" w:cs="Courier New"/>
          <w:sz w:val="24"/>
          <w:szCs w:val="24"/>
        </w:rPr>
        <w:t xml:space="preserve">O Excelentíssimo Senhor Presidente solicita ao Ilmo. Senhor Secretário, </w:t>
      </w:r>
      <w:r w:rsidR="00EA384D" w:rsidRPr="00BA6F2F">
        <w:rPr>
          <w:rFonts w:ascii="Courier New" w:hAnsi="Courier New" w:cs="Courier New"/>
          <w:b/>
          <w:sz w:val="24"/>
          <w:szCs w:val="24"/>
        </w:rPr>
        <w:t xml:space="preserve">colher os votos a </w:t>
      </w:r>
      <w:r w:rsidR="00EA384D" w:rsidRPr="00BA6F2F">
        <w:rPr>
          <w:rFonts w:ascii="Courier New" w:hAnsi="Courier New" w:cs="Courier New"/>
          <w:b/>
          <w:color w:val="000000"/>
          <w:sz w:val="24"/>
          <w:szCs w:val="24"/>
        </w:rPr>
        <w:t xml:space="preserve">Moção de Aplauso 024/2018, </w:t>
      </w:r>
      <w:r w:rsidR="00EA384D" w:rsidRPr="00BA6F2F">
        <w:rPr>
          <w:rFonts w:ascii="Courier New" w:hAnsi="Courier New" w:cs="Courier New"/>
          <w:sz w:val="24"/>
          <w:szCs w:val="24"/>
        </w:rPr>
        <w:t>Moção aprovado por maioria de votos e será encaminhado ao beneficiário</w:t>
      </w:r>
      <w:r w:rsidR="00EA384D" w:rsidRPr="00BA6F2F">
        <w:rPr>
          <w:rFonts w:ascii="Courier New" w:hAnsi="Courier New" w:cs="Courier New"/>
          <w:color w:val="000000"/>
          <w:sz w:val="24"/>
          <w:szCs w:val="24"/>
        </w:rPr>
        <w:t xml:space="preserve">. </w:t>
      </w:r>
      <w:r w:rsidR="00EA384D" w:rsidRPr="00BA6F2F">
        <w:rPr>
          <w:rFonts w:ascii="Courier New" w:hAnsi="Courier New" w:cs="Courier New"/>
          <w:sz w:val="24"/>
          <w:szCs w:val="24"/>
        </w:rPr>
        <w:t xml:space="preserve">O Excelentíssimo Senhor Presidente solicita ao Ilmo. Senhor Secretário, </w:t>
      </w:r>
      <w:r w:rsidR="00EA384D" w:rsidRPr="00BA6F2F">
        <w:rPr>
          <w:rFonts w:ascii="Courier New" w:hAnsi="Courier New" w:cs="Courier New"/>
          <w:b/>
          <w:sz w:val="24"/>
          <w:szCs w:val="24"/>
        </w:rPr>
        <w:t xml:space="preserve">colher os votos a </w:t>
      </w:r>
      <w:r w:rsidR="00EA384D" w:rsidRPr="00BA6F2F">
        <w:rPr>
          <w:rFonts w:ascii="Courier New" w:hAnsi="Courier New" w:cs="Courier New"/>
          <w:b/>
          <w:color w:val="000000"/>
          <w:sz w:val="24"/>
          <w:szCs w:val="24"/>
        </w:rPr>
        <w:t xml:space="preserve">Moção de Aplauso 025/2018, </w:t>
      </w:r>
      <w:r w:rsidR="00EA384D" w:rsidRPr="00BA6F2F">
        <w:rPr>
          <w:rFonts w:ascii="Courier New" w:hAnsi="Courier New" w:cs="Courier New"/>
          <w:sz w:val="24"/>
          <w:szCs w:val="24"/>
        </w:rPr>
        <w:t>Moção aprovado por maioria de votos e será encaminhado ao beneficiário</w:t>
      </w:r>
      <w:r w:rsidR="00EA384D" w:rsidRPr="00BA6F2F">
        <w:rPr>
          <w:rFonts w:ascii="Courier New" w:hAnsi="Courier New" w:cs="Courier New"/>
          <w:color w:val="000000"/>
          <w:sz w:val="24"/>
          <w:szCs w:val="24"/>
        </w:rPr>
        <w:t xml:space="preserve">. </w:t>
      </w:r>
      <w:r w:rsidR="00EA384D" w:rsidRPr="00BA6F2F">
        <w:rPr>
          <w:rFonts w:ascii="Courier New" w:hAnsi="Courier New" w:cs="Courier New"/>
          <w:sz w:val="24"/>
          <w:szCs w:val="24"/>
        </w:rPr>
        <w:t xml:space="preserve">O Excelentíssimo Senhor Presidente solicita ao Ilmo. Senhor Secretário, </w:t>
      </w:r>
      <w:r w:rsidR="00EA384D" w:rsidRPr="00BA6F2F">
        <w:rPr>
          <w:rFonts w:ascii="Courier New" w:hAnsi="Courier New" w:cs="Courier New"/>
          <w:b/>
          <w:sz w:val="24"/>
          <w:szCs w:val="24"/>
        </w:rPr>
        <w:t xml:space="preserve">colher os votos ao </w:t>
      </w:r>
      <w:r w:rsidR="00EA384D" w:rsidRPr="00BA6F2F">
        <w:rPr>
          <w:rFonts w:ascii="Courier New" w:hAnsi="Courier New" w:cs="Courier New"/>
          <w:b/>
          <w:color w:val="000000"/>
          <w:sz w:val="24"/>
          <w:szCs w:val="24"/>
        </w:rPr>
        <w:t>Moção de Aplauso 23/2018</w:t>
      </w:r>
      <w:r w:rsidR="00EA384D" w:rsidRPr="00BA6F2F">
        <w:rPr>
          <w:rFonts w:ascii="Courier New" w:hAnsi="Courier New" w:cs="Courier New"/>
          <w:color w:val="000000"/>
          <w:sz w:val="24"/>
          <w:szCs w:val="24"/>
        </w:rPr>
        <w:t xml:space="preserve">. </w:t>
      </w:r>
      <w:r w:rsidR="00EA384D" w:rsidRPr="00BA6F2F">
        <w:rPr>
          <w:rFonts w:ascii="Courier New" w:hAnsi="Courier New" w:cs="Courier New"/>
          <w:b/>
          <w:color w:val="000000"/>
          <w:sz w:val="24"/>
          <w:szCs w:val="24"/>
        </w:rPr>
        <w:t xml:space="preserve">Moção de Repudio 002/2018, </w:t>
      </w:r>
      <w:r w:rsidR="00EA384D" w:rsidRPr="00BA6F2F">
        <w:rPr>
          <w:rFonts w:ascii="Courier New" w:hAnsi="Courier New" w:cs="Courier New"/>
          <w:sz w:val="24"/>
          <w:szCs w:val="24"/>
        </w:rPr>
        <w:t xml:space="preserve">Moção </w:t>
      </w:r>
      <w:r w:rsidR="001E1D29" w:rsidRPr="00BA6F2F">
        <w:rPr>
          <w:rFonts w:ascii="Courier New" w:hAnsi="Courier New" w:cs="Courier New"/>
          <w:sz w:val="24"/>
          <w:szCs w:val="24"/>
        </w:rPr>
        <w:t>Rejeitada</w:t>
      </w:r>
      <w:r w:rsidR="00EA384D" w:rsidRPr="00BA6F2F">
        <w:rPr>
          <w:rFonts w:ascii="Courier New" w:hAnsi="Courier New" w:cs="Courier New"/>
          <w:sz w:val="24"/>
          <w:szCs w:val="24"/>
        </w:rPr>
        <w:t xml:space="preserve"> por maioria de votos e será </w:t>
      </w:r>
      <w:r w:rsidR="001E1D29" w:rsidRPr="00BA6F2F">
        <w:rPr>
          <w:rFonts w:ascii="Courier New" w:hAnsi="Courier New" w:cs="Courier New"/>
          <w:sz w:val="24"/>
          <w:szCs w:val="24"/>
        </w:rPr>
        <w:t>arquivada</w:t>
      </w:r>
      <w:r w:rsidR="00EA384D" w:rsidRPr="00BA6F2F">
        <w:rPr>
          <w:rFonts w:ascii="Courier New" w:hAnsi="Courier New" w:cs="Courier New"/>
          <w:color w:val="000000"/>
          <w:sz w:val="24"/>
          <w:szCs w:val="24"/>
        </w:rPr>
        <w:t xml:space="preserve">. </w:t>
      </w:r>
      <w:r w:rsidRPr="00BA6F2F">
        <w:rPr>
          <w:rFonts w:ascii="Courier New" w:hAnsi="Courier New" w:cs="Courier New"/>
          <w:sz w:val="24"/>
          <w:szCs w:val="24"/>
        </w:rPr>
        <w:t xml:space="preserve">O Excelentíssimo Senhor Presidente solicitou ao Ilmo. Senhor Secretário, </w:t>
      </w:r>
      <w:r w:rsidRPr="00BA6F2F">
        <w:rPr>
          <w:rFonts w:ascii="Courier New" w:hAnsi="Courier New" w:cs="Courier New"/>
          <w:b/>
          <w:sz w:val="24"/>
          <w:szCs w:val="24"/>
        </w:rPr>
        <w:t>colher os votos dos Senhores Vereadores (as) em bloco aos pedidos de Providências</w:t>
      </w:r>
      <w:r w:rsidRPr="00BA6F2F">
        <w:rPr>
          <w:rFonts w:ascii="Courier New" w:hAnsi="Courier New" w:cs="Courier New"/>
          <w:sz w:val="24"/>
          <w:szCs w:val="24"/>
        </w:rPr>
        <w:t xml:space="preserve">, constantes no Expediente do Dia. As proposições foram </w:t>
      </w:r>
      <w:r w:rsidRPr="00BA6F2F">
        <w:rPr>
          <w:rFonts w:ascii="Courier New" w:hAnsi="Courier New" w:cs="Courier New"/>
          <w:b/>
          <w:sz w:val="24"/>
          <w:szCs w:val="24"/>
        </w:rPr>
        <w:t>aprovadas por unanimidade de votos</w:t>
      </w:r>
      <w:r w:rsidRPr="00BA6F2F">
        <w:rPr>
          <w:rFonts w:ascii="Courier New" w:hAnsi="Courier New" w:cs="Courier New"/>
          <w:sz w:val="24"/>
          <w:szCs w:val="24"/>
        </w:rPr>
        <w:t xml:space="preserve">. Não havendo mais proposições o Excelentíssimo Senhor Presidente colocou a palavra franca a disposição dos Nobres Vereadores (as), </w:t>
      </w:r>
      <w:r w:rsidR="00F3245D" w:rsidRPr="00BA6F2F">
        <w:rPr>
          <w:rFonts w:ascii="Courier New" w:hAnsi="Courier New" w:cs="Courier New"/>
          <w:color w:val="000000"/>
          <w:sz w:val="24"/>
          <w:szCs w:val="24"/>
        </w:rPr>
        <w:t>fizeram uso da palavra os Seguintes vereadores</w:t>
      </w:r>
      <w:r w:rsidRPr="00BA6F2F">
        <w:rPr>
          <w:rFonts w:ascii="Courier New" w:hAnsi="Courier New" w:cs="Courier New"/>
          <w:sz w:val="24"/>
          <w:szCs w:val="24"/>
        </w:rPr>
        <w:t>(as):</w:t>
      </w:r>
      <w:r w:rsidR="007B2EC1" w:rsidRPr="00BA6F2F">
        <w:rPr>
          <w:rFonts w:ascii="Courier New" w:hAnsi="Courier New" w:cs="Courier New"/>
          <w:sz w:val="24"/>
          <w:szCs w:val="24"/>
        </w:rPr>
        <w:t xml:space="preserve"> </w:t>
      </w:r>
      <w:r w:rsidR="007B2EC1" w:rsidRPr="00BA6F2F">
        <w:rPr>
          <w:rFonts w:ascii="Courier New" w:hAnsi="Courier New" w:cs="Courier New"/>
          <w:b/>
          <w:color w:val="000000"/>
          <w:sz w:val="24"/>
          <w:szCs w:val="24"/>
        </w:rPr>
        <w:t>Sueli Alves Teodoro,</w:t>
      </w:r>
      <w:r w:rsidRPr="00BA6F2F">
        <w:rPr>
          <w:rFonts w:ascii="Courier New" w:hAnsi="Courier New" w:cs="Courier New"/>
          <w:sz w:val="24"/>
          <w:szCs w:val="24"/>
        </w:rPr>
        <w:t xml:space="preserve"> </w:t>
      </w:r>
      <w:r w:rsidR="00292957" w:rsidRPr="00BA6F2F">
        <w:rPr>
          <w:rFonts w:ascii="Courier New" w:hAnsi="Courier New" w:cs="Courier New"/>
          <w:b/>
          <w:sz w:val="24"/>
          <w:szCs w:val="24"/>
        </w:rPr>
        <w:t>Geraldo Boone</w:t>
      </w:r>
      <w:r w:rsidRPr="00BA6F2F">
        <w:rPr>
          <w:rFonts w:ascii="Courier New" w:hAnsi="Courier New" w:cs="Courier New"/>
          <w:b/>
          <w:color w:val="000000"/>
          <w:sz w:val="24"/>
          <w:szCs w:val="24"/>
        </w:rPr>
        <w:t>, Celma Côrtes Bussular</w:t>
      </w:r>
      <w:r w:rsidR="00B56719" w:rsidRPr="00BA6F2F">
        <w:rPr>
          <w:rFonts w:ascii="Courier New" w:hAnsi="Courier New" w:cs="Courier New"/>
          <w:color w:val="000000"/>
          <w:sz w:val="24"/>
          <w:szCs w:val="24"/>
        </w:rPr>
        <w:t xml:space="preserve">, </w:t>
      </w:r>
      <w:r w:rsidRPr="00BA6F2F">
        <w:rPr>
          <w:rFonts w:ascii="Courier New" w:hAnsi="Courier New" w:cs="Courier New"/>
          <w:b/>
          <w:color w:val="000000"/>
          <w:sz w:val="24"/>
          <w:szCs w:val="24"/>
        </w:rPr>
        <w:t>Romilson Araújo Ferreira</w:t>
      </w:r>
      <w:r w:rsidR="00292957" w:rsidRPr="00BA6F2F">
        <w:rPr>
          <w:rFonts w:ascii="Courier New" w:hAnsi="Courier New" w:cs="Courier New"/>
          <w:b/>
          <w:color w:val="000000"/>
          <w:sz w:val="24"/>
          <w:szCs w:val="24"/>
        </w:rPr>
        <w:t xml:space="preserve">, </w:t>
      </w:r>
      <w:r w:rsidR="00B56719" w:rsidRPr="00BA6F2F">
        <w:rPr>
          <w:rFonts w:ascii="Courier New" w:hAnsi="Courier New" w:cs="Courier New"/>
          <w:b/>
          <w:color w:val="000000"/>
          <w:sz w:val="24"/>
          <w:szCs w:val="24"/>
        </w:rPr>
        <w:t>Paulo César da Fonseca</w:t>
      </w:r>
      <w:r w:rsidR="00E20A1C" w:rsidRPr="00BA6F2F">
        <w:rPr>
          <w:rFonts w:ascii="Courier New" w:hAnsi="Courier New" w:cs="Courier New"/>
          <w:b/>
          <w:color w:val="000000"/>
          <w:sz w:val="24"/>
          <w:szCs w:val="24"/>
        </w:rPr>
        <w:t xml:space="preserve"> e Esmar da Vitória Costa</w:t>
      </w:r>
      <w:r w:rsidRPr="00BA6F2F">
        <w:rPr>
          <w:rFonts w:ascii="Courier New" w:hAnsi="Courier New" w:cs="Courier New"/>
          <w:b/>
          <w:sz w:val="24"/>
          <w:szCs w:val="24"/>
        </w:rPr>
        <w:t>.</w:t>
      </w:r>
      <w:r w:rsidRPr="00BA6F2F">
        <w:rPr>
          <w:rFonts w:ascii="Courier New" w:hAnsi="Courier New" w:cs="Courier New"/>
          <w:sz w:val="24"/>
          <w:szCs w:val="24"/>
        </w:rPr>
        <w:t xml:space="preserve"> Todas as falas dos Senhores Vereadores (as) estão gravadas na íntegra, conforme áudio. Não havendo mais nenhum escrito e vereador que queira usar a palavra. O Excelentíssimo Senhor Presidente </w:t>
      </w:r>
      <w:r w:rsidRPr="00BA6F2F">
        <w:rPr>
          <w:rFonts w:ascii="Courier New" w:hAnsi="Courier New" w:cs="Courier New"/>
          <w:b/>
          <w:sz w:val="24"/>
          <w:szCs w:val="24"/>
        </w:rPr>
        <w:t xml:space="preserve">Wilton Minarini de Souza Filho </w:t>
      </w:r>
      <w:r w:rsidRPr="00BA6F2F">
        <w:rPr>
          <w:rFonts w:ascii="Courier New" w:hAnsi="Courier New" w:cs="Courier New"/>
          <w:sz w:val="24"/>
          <w:szCs w:val="24"/>
        </w:rPr>
        <w:t xml:space="preserve">encerrou a Sessão Ordinária e convidou a todos </w:t>
      </w:r>
      <w:r w:rsidR="00C962A9" w:rsidRPr="00BA6F2F">
        <w:rPr>
          <w:rFonts w:ascii="Courier New" w:hAnsi="Courier New" w:cs="Courier New"/>
          <w:sz w:val="24"/>
          <w:szCs w:val="24"/>
        </w:rPr>
        <w:t xml:space="preserve">para a </w:t>
      </w:r>
      <w:r w:rsidRPr="00BA6F2F">
        <w:rPr>
          <w:rFonts w:ascii="Courier New" w:hAnsi="Courier New" w:cs="Courier New"/>
          <w:sz w:val="24"/>
          <w:szCs w:val="24"/>
        </w:rPr>
        <w:t xml:space="preserve">para a próxima sessão que será no dia </w:t>
      </w:r>
      <w:r w:rsidR="007B2EC1" w:rsidRPr="00BA6F2F">
        <w:rPr>
          <w:rFonts w:ascii="Courier New" w:hAnsi="Courier New" w:cs="Courier New"/>
          <w:sz w:val="24"/>
          <w:szCs w:val="24"/>
        </w:rPr>
        <w:t>12</w:t>
      </w:r>
      <w:r w:rsidR="00C962A9" w:rsidRPr="00BA6F2F">
        <w:rPr>
          <w:rFonts w:ascii="Courier New" w:hAnsi="Courier New" w:cs="Courier New"/>
          <w:sz w:val="24"/>
          <w:szCs w:val="24"/>
        </w:rPr>
        <w:t>/11</w:t>
      </w:r>
      <w:r w:rsidRPr="00BA6F2F">
        <w:rPr>
          <w:rFonts w:ascii="Courier New" w:hAnsi="Courier New" w:cs="Courier New"/>
          <w:sz w:val="24"/>
          <w:szCs w:val="24"/>
        </w:rPr>
        <w:t>/2018. Eu, Salatiel Dias Bebiano, lavrei a presente Ata que será assinada pela Mesa Diretora após aprovação da mesma.</w:t>
      </w:r>
    </w:p>
    <w:p w:rsidR="00CD3378" w:rsidRPr="00BA6F2F" w:rsidRDefault="00CD3378" w:rsidP="00CD3378">
      <w:pPr>
        <w:spacing w:after="0" w:line="240" w:lineRule="auto"/>
        <w:jc w:val="both"/>
        <w:rPr>
          <w:rFonts w:ascii="Courier New" w:hAnsi="Courier New" w:cs="Courier New"/>
          <w:sz w:val="24"/>
          <w:szCs w:val="24"/>
        </w:rPr>
      </w:pPr>
      <w:bookmarkStart w:id="0" w:name="_GoBack"/>
      <w:bookmarkEnd w:id="0"/>
    </w:p>
    <w:p w:rsidR="001872EE" w:rsidRPr="00BA6F2F" w:rsidRDefault="001872EE" w:rsidP="00511457">
      <w:pPr>
        <w:jc w:val="both"/>
        <w:rPr>
          <w:rFonts w:ascii="Courier New" w:hAnsi="Courier New" w:cs="Courier New"/>
          <w:sz w:val="24"/>
          <w:szCs w:val="24"/>
        </w:rPr>
      </w:pPr>
      <w:r w:rsidRPr="00BA6F2F">
        <w:rPr>
          <w:rFonts w:ascii="Courier New" w:hAnsi="Courier New" w:cs="Courier New"/>
          <w:b/>
          <w:sz w:val="24"/>
          <w:szCs w:val="24"/>
        </w:rPr>
        <w:t>Presidente</w:t>
      </w:r>
      <w:r w:rsidRPr="00BA6F2F">
        <w:rPr>
          <w:rFonts w:ascii="Courier New" w:hAnsi="Courier New" w:cs="Courier New"/>
          <w:sz w:val="24"/>
          <w:szCs w:val="24"/>
        </w:rPr>
        <w:t>____________________________________________</w:t>
      </w:r>
    </w:p>
    <w:p w:rsidR="00CD3378" w:rsidRDefault="00CD3378" w:rsidP="00511457">
      <w:pPr>
        <w:jc w:val="both"/>
        <w:rPr>
          <w:rFonts w:ascii="Courier New" w:hAnsi="Courier New" w:cs="Courier New"/>
          <w:b/>
          <w:sz w:val="24"/>
          <w:szCs w:val="24"/>
        </w:rPr>
      </w:pPr>
    </w:p>
    <w:p w:rsidR="001872EE" w:rsidRPr="00BA6F2F" w:rsidRDefault="001872EE" w:rsidP="00511457">
      <w:pPr>
        <w:jc w:val="both"/>
        <w:rPr>
          <w:rFonts w:ascii="Courier New" w:hAnsi="Courier New" w:cs="Courier New"/>
          <w:sz w:val="24"/>
          <w:szCs w:val="24"/>
        </w:rPr>
      </w:pPr>
      <w:r w:rsidRPr="00BA6F2F">
        <w:rPr>
          <w:rFonts w:ascii="Courier New" w:hAnsi="Courier New" w:cs="Courier New"/>
          <w:b/>
          <w:sz w:val="24"/>
          <w:szCs w:val="24"/>
        </w:rPr>
        <w:t>Vice-Presidente</w:t>
      </w:r>
      <w:r w:rsidRPr="00BA6F2F">
        <w:rPr>
          <w:rFonts w:ascii="Courier New" w:hAnsi="Courier New" w:cs="Courier New"/>
          <w:sz w:val="24"/>
          <w:szCs w:val="24"/>
        </w:rPr>
        <w:t>_______________________________________</w:t>
      </w:r>
    </w:p>
    <w:p w:rsidR="00CD3378" w:rsidRDefault="00CD3378" w:rsidP="00511457">
      <w:pPr>
        <w:jc w:val="both"/>
        <w:rPr>
          <w:rFonts w:ascii="Courier New" w:hAnsi="Courier New" w:cs="Courier New"/>
          <w:b/>
          <w:sz w:val="24"/>
          <w:szCs w:val="24"/>
        </w:rPr>
      </w:pPr>
    </w:p>
    <w:p w:rsidR="001872EE" w:rsidRPr="00BA6F2F" w:rsidRDefault="001872EE" w:rsidP="00511457">
      <w:pPr>
        <w:jc w:val="both"/>
        <w:rPr>
          <w:rFonts w:ascii="Courier New" w:hAnsi="Courier New" w:cs="Courier New"/>
          <w:sz w:val="24"/>
          <w:szCs w:val="24"/>
        </w:rPr>
      </w:pPr>
      <w:r w:rsidRPr="00BA6F2F">
        <w:rPr>
          <w:rFonts w:ascii="Courier New" w:hAnsi="Courier New" w:cs="Courier New"/>
          <w:b/>
          <w:sz w:val="24"/>
          <w:szCs w:val="24"/>
        </w:rPr>
        <w:t>1º Secretário</w:t>
      </w:r>
      <w:r w:rsidRPr="00BA6F2F">
        <w:rPr>
          <w:rFonts w:ascii="Courier New" w:hAnsi="Courier New" w:cs="Courier New"/>
          <w:sz w:val="24"/>
          <w:szCs w:val="24"/>
        </w:rPr>
        <w:t>_________________________________________</w:t>
      </w:r>
    </w:p>
    <w:p w:rsidR="00CD3378" w:rsidRDefault="00CD3378" w:rsidP="00511457">
      <w:pPr>
        <w:jc w:val="both"/>
        <w:rPr>
          <w:rFonts w:ascii="Courier New" w:hAnsi="Courier New" w:cs="Courier New"/>
          <w:b/>
          <w:sz w:val="24"/>
          <w:szCs w:val="24"/>
        </w:rPr>
      </w:pPr>
    </w:p>
    <w:p w:rsidR="00B00C52" w:rsidRPr="00BA6F2F" w:rsidRDefault="001872EE" w:rsidP="00511457">
      <w:pPr>
        <w:jc w:val="both"/>
        <w:rPr>
          <w:rFonts w:ascii="Courier New" w:hAnsi="Courier New" w:cs="Courier New"/>
          <w:sz w:val="24"/>
          <w:szCs w:val="24"/>
        </w:rPr>
      </w:pPr>
      <w:r w:rsidRPr="00BA6F2F">
        <w:rPr>
          <w:rFonts w:ascii="Courier New" w:hAnsi="Courier New" w:cs="Courier New"/>
          <w:b/>
          <w:sz w:val="24"/>
          <w:szCs w:val="24"/>
        </w:rPr>
        <w:t>2º Secretário</w:t>
      </w:r>
      <w:r w:rsidRPr="00BA6F2F">
        <w:rPr>
          <w:rFonts w:ascii="Courier New" w:hAnsi="Courier New" w:cs="Courier New"/>
          <w:sz w:val="24"/>
          <w:szCs w:val="24"/>
        </w:rPr>
        <w:t>_________________________________________</w:t>
      </w:r>
    </w:p>
    <w:sectPr w:rsidR="00B00C52" w:rsidRPr="00BA6F2F" w:rsidSect="001872EE">
      <w:headerReference w:type="even" r:id="rId6"/>
      <w:headerReference w:type="default" r:id="rId7"/>
      <w:footerReference w:type="default" r:id="rId8"/>
      <w:headerReference w:type="first" r:id="rId9"/>
      <w:pgSz w:w="11906" w:h="16838"/>
      <w:pgMar w:top="811" w:right="1701" w:bottom="1417" w:left="1701" w:header="284"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2704" w:rsidRDefault="00922704" w:rsidP="00CE7E60">
      <w:pPr>
        <w:spacing w:after="0" w:line="240" w:lineRule="auto"/>
      </w:pPr>
      <w:r>
        <w:separator/>
      </w:r>
    </w:p>
  </w:endnote>
  <w:endnote w:type="continuationSeparator" w:id="0">
    <w:p w:rsidR="00922704" w:rsidRDefault="00922704" w:rsidP="00CE7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CE7E60">
    <w:pPr>
      <w:pStyle w:val="Rodap"/>
      <w:pBdr>
        <w:bottom w:val="single" w:sz="12" w:space="1" w:color="auto"/>
      </w:pBdr>
    </w:pPr>
  </w:p>
  <w:p w:rsidR="00CE7E60" w:rsidRDefault="001872EE" w:rsidP="007D7AEA">
    <w:pPr>
      <w:pStyle w:val="Rodap"/>
      <w:jc w:val="center"/>
    </w:pPr>
    <w:r>
      <w:rPr>
        <w:noProof/>
        <w:lang w:eastAsia="pt-BR"/>
      </w:rPr>
      <w:drawing>
        <wp:anchor distT="0" distB="0" distL="114300" distR="114300" simplePos="0" relativeHeight="251656192" behindDoc="1" locked="0" layoutInCell="1" allowOverlap="1">
          <wp:simplePos x="0" y="0"/>
          <wp:positionH relativeFrom="column">
            <wp:posOffset>3681095</wp:posOffset>
          </wp:positionH>
          <wp:positionV relativeFrom="paragraph">
            <wp:posOffset>125730</wp:posOffset>
          </wp:positionV>
          <wp:extent cx="383540" cy="271145"/>
          <wp:effectExtent l="0" t="0" r="0" b="0"/>
          <wp:wrapNone/>
          <wp:docPr id="10" name="Imagem 10" descr="Image result for e-s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e-sic"/>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83540" cy="27114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E60">
      <w:t>Av. Carlos de Medeiros, 59, Centro, Baixo Guandu-ES, 29 730-000, Fone (27) 3732-1644</w:t>
    </w:r>
  </w:p>
  <w:p w:rsidR="00CE7E60" w:rsidRDefault="00CE7E60" w:rsidP="007D7AEA">
    <w:pPr>
      <w:pStyle w:val="Rodap"/>
      <w:jc w:val="center"/>
    </w:pPr>
    <w:r>
      <w:t>CNPJ 31.796.832/0001-90 |</w:t>
    </w:r>
    <w:r w:rsidR="007D7AEA">
      <w:t>www.baixoguandu.es.leg.br</w:t>
    </w:r>
    <w:r>
      <w:t>|</w:t>
    </w:r>
    <w:r w:rsidR="002F12E6">
      <w:t xml:space="preserve">             0800-283-1644</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2704" w:rsidRDefault="00922704" w:rsidP="00CE7E60">
      <w:pPr>
        <w:spacing w:after="0" w:line="240" w:lineRule="auto"/>
      </w:pPr>
      <w:r>
        <w:separator/>
      </w:r>
    </w:p>
  </w:footnote>
  <w:footnote w:type="continuationSeparator" w:id="0">
    <w:p w:rsidR="00922704" w:rsidRDefault="00922704" w:rsidP="00CE7E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92270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2" o:spid="_x0000_s2056" type="#_x0000_t75" style="position:absolute;margin-left:0;margin-top:0;width:425.05pt;height:423.45pt;z-index:-251658240;mso-position-horizontal:center;mso-position-horizontal-relative:margin;mso-position-vertical:center;mso-position-vertical-relative:margin" o:allowincell="f">
          <v:imagedata r:id="rId1" o:title="CMBG"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7E60" w:rsidRDefault="00922704" w:rsidP="00CE7E60">
    <w:pPr>
      <w:pStyle w:val="Cabealho"/>
      <w:jc w:val="center"/>
      <w:rPr>
        <w:b/>
        <w:spacing w:val="40"/>
      </w:rPr>
    </w:pPr>
    <w:r>
      <w:rPr>
        <w:b/>
        <w:noProof/>
        <w:spacing w:val="40"/>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3" o:spid="_x0000_s2057" type="#_x0000_t75" style="position:absolute;left:0;text-align:left;margin-left:0;margin-top:0;width:425.05pt;height:423.45pt;z-index:-251657216;mso-position-horizontal:center;mso-position-horizontal-relative:margin;mso-position-vertical:center;mso-position-vertical-relative:margin" o:allowincell="f">
          <v:imagedata r:id="rId1" o:title="CMBG" gain="13107f" blacklevel="26214f"/>
          <w10:wrap anchorx="margin" anchory="margin"/>
        </v:shape>
      </w:pict>
    </w:r>
    <w:r w:rsidR="001872EE">
      <w:rPr>
        <w:b/>
        <w:noProof/>
        <w:spacing w:val="40"/>
        <w:lang w:eastAsia="pt-BR"/>
      </w:rPr>
      <w:drawing>
        <wp:inline distT="0" distB="0" distL="0" distR="0">
          <wp:extent cx="825500" cy="819150"/>
          <wp:effectExtent l="0" t="0" r="0" b="0"/>
          <wp:docPr id="25" name="Imagem 25" descr="Brasao de Baixo Guan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rasao de Baixo Guand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5500" cy="819150"/>
                  </a:xfrm>
                  <a:prstGeom prst="rect">
                    <a:avLst/>
                  </a:prstGeom>
                  <a:noFill/>
                  <a:ln>
                    <a:noFill/>
                  </a:ln>
                </pic:spPr>
              </pic:pic>
            </a:graphicData>
          </a:graphic>
        </wp:inline>
      </w:drawing>
    </w:r>
  </w:p>
  <w:p w:rsidR="00CE7E60" w:rsidRPr="001872EE" w:rsidRDefault="00CE7E60" w:rsidP="001872EE">
    <w:pPr>
      <w:pStyle w:val="Cabealho"/>
      <w:pBdr>
        <w:bottom w:val="single" w:sz="12" w:space="1" w:color="auto"/>
      </w:pBdr>
      <w:jc w:val="center"/>
      <w:rPr>
        <w:b/>
        <w:spacing w:val="40"/>
      </w:rPr>
    </w:pPr>
    <w:r w:rsidRPr="00CE7E60">
      <w:rPr>
        <w:b/>
        <w:spacing w:val="40"/>
      </w:rPr>
      <w:t>CÂM</w:t>
    </w:r>
    <w:r w:rsidR="007B2EC1">
      <w:rPr>
        <w:b/>
        <w:spacing w:val="40"/>
      </w:rPr>
      <w:t>ARA MUNICIPAL DE BAIXO GUANDU-ES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EA" w:rsidRDefault="00922704">
    <w:pPr>
      <w:pStyle w:val="Cabealho"/>
    </w:pPr>
    <w:r>
      <w:rPr>
        <w:noProof/>
        <w:lang w:eastAsia="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1465421" o:spid="_x0000_s2055" type="#_x0000_t75" style="position:absolute;margin-left:0;margin-top:0;width:425.05pt;height:423.45pt;z-index:-251659264;mso-position-horizontal:center;mso-position-horizontal-relative:margin;mso-position-vertical:center;mso-position-vertical-relative:margin" o:allowincell="f">
          <v:imagedata r:id="rId1" o:title="CMBG"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activeWritingStyle w:appName="MSWord" w:lang="pt-BR" w:vendorID="64" w:dllVersion="131078" w:nlCheck="1" w:checkStyle="0"/>
  <w:proofState w:spelling="clean" w:grammar="clean"/>
  <w:attachedTemplate r:id="rId1"/>
  <w:defaultTabStop w:val="708"/>
  <w:hyphenationZone w:val="425"/>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2EE"/>
    <w:rsid w:val="00012B4B"/>
    <w:rsid w:val="00091D8A"/>
    <w:rsid w:val="000A3509"/>
    <w:rsid w:val="000C532B"/>
    <w:rsid w:val="000E2006"/>
    <w:rsid w:val="000E2654"/>
    <w:rsid w:val="000F3738"/>
    <w:rsid w:val="00151CE6"/>
    <w:rsid w:val="001872EE"/>
    <w:rsid w:val="001C53E8"/>
    <w:rsid w:val="001E1D29"/>
    <w:rsid w:val="00235EBB"/>
    <w:rsid w:val="00292957"/>
    <w:rsid w:val="002F12E6"/>
    <w:rsid w:val="002F6F10"/>
    <w:rsid w:val="003A5310"/>
    <w:rsid w:val="003C0EF6"/>
    <w:rsid w:val="003E51A1"/>
    <w:rsid w:val="00496244"/>
    <w:rsid w:val="004A6E52"/>
    <w:rsid w:val="004C739D"/>
    <w:rsid w:val="004E4A0C"/>
    <w:rsid w:val="00511457"/>
    <w:rsid w:val="00561DEF"/>
    <w:rsid w:val="005914B4"/>
    <w:rsid w:val="005C5CB8"/>
    <w:rsid w:val="005E1006"/>
    <w:rsid w:val="006230A7"/>
    <w:rsid w:val="006645A5"/>
    <w:rsid w:val="00681DE1"/>
    <w:rsid w:val="00683FBB"/>
    <w:rsid w:val="00706A52"/>
    <w:rsid w:val="00725E9B"/>
    <w:rsid w:val="007B2EC1"/>
    <w:rsid w:val="007B3169"/>
    <w:rsid w:val="007D7AEA"/>
    <w:rsid w:val="007E5C3D"/>
    <w:rsid w:val="007F1A91"/>
    <w:rsid w:val="0082265E"/>
    <w:rsid w:val="0084665D"/>
    <w:rsid w:val="008B4057"/>
    <w:rsid w:val="00922704"/>
    <w:rsid w:val="00940879"/>
    <w:rsid w:val="009954B0"/>
    <w:rsid w:val="009B459E"/>
    <w:rsid w:val="009B503A"/>
    <w:rsid w:val="00A01B05"/>
    <w:rsid w:val="00A04977"/>
    <w:rsid w:val="00A85DF2"/>
    <w:rsid w:val="00AD07B5"/>
    <w:rsid w:val="00AD3E07"/>
    <w:rsid w:val="00B00C52"/>
    <w:rsid w:val="00B0624F"/>
    <w:rsid w:val="00B56719"/>
    <w:rsid w:val="00BA6F2F"/>
    <w:rsid w:val="00BB52C1"/>
    <w:rsid w:val="00C2756D"/>
    <w:rsid w:val="00C7530B"/>
    <w:rsid w:val="00C962A9"/>
    <w:rsid w:val="00CC18D8"/>
    <w:rsid w:val="00CD1630"/>
    <w:rsid w:val="00CD2B2C"/>
    <w:rsid w:val="00CD3378"/>
    <w:rsid w:val="00CE7E60"/>
    <w:rsid w:val="00D959BD"/>
    <w:rsid w:val="00DC43AC"/>
    <w:rsid w:val="00E00C96"/>
    <w:rsid w:val="00E135DD"/>
    <w:rsid w:val="00E20A1C"/>
    <w:rsid w:val="00E46204"/>
    <w:rsid w:val="00E52DDC"/>
    <w:rsid w:val="00E60C04"/>
    <w:rsid w:val="00EA384D"/>
    <w:rsid w:val="00EB7618"/>
    <w:rsid w:val="00EC34E4"/>
    <w:rsid w:val="00EF6A0D"/>
    <w:rsid w:val="00F3245D"/>
    <w:rsid w:val="00F47891"/>
    <w:rsid w:val="00F5429B"/>
    <w:rsid w:val="00F76EAF"/>
    <w:rsid w:val="00FD5AD1"/>
    <w:rsid w:val="00FE135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5:chartTrackingRefBased/>
  <w15:docId w15:val="{51C48288-A07F-45DD-95E9-8C0BBFCC2E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72EE"/>
    <w:pPr>
      <w:spacing w:after="160" w:line="259" w:lineRule="auto"/>
    </w:pPr>
    <w:rPr>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CE7E60"/>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E7E60"/>
  </w:style>
  <w:style w:type="paragraph" w:styleId="Rodap">
    <w:name w:val="footer"/>
    <w:basedOn w:val="Normal"/>
    <w:link w:val="RodapChar"/>
    <w:uiPriority w:val="99"/>
    <w:unhideWhenUsed/>
    <w:rsid w:val="00CE7E60"/>
    <w:pPr>
      <w:tabs>
        <w:tab w:val="center" w:pos="4252"/>
        <w:tab w:val="right" w:pos="8504"/>
      </w:tabs>
      <w:spacing w:after="0" w:line="240" w:lineRule="auto"/>
    </w:pPr>
  </w:style>
  <w:style w:type="character" w:customStyle="1" w:styleId="RodapChar">
    <w:name w:val="Rodapé Char"/>
    <w:basedOn w:val="Fontepargpadro"/>
    <w:link w:val="Rodap"/>
    <w:uiPriority w:val="99"/>
    <w:rsid w:val="00CE7E60"/>
  </w:style>
  <w:style w:type="paragraph" w:styleId="NormalWeb">
    <w:name w:val="Normal (Web)"/>
    <w:basedOn w:val="Normal"/>
    <w:uiPriority w:val="99"/>
    <w:unhideWhenUsed/>
    <w:rsid w:val="001872EE"/>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A85DF2"/>
    <w:pPr>
      <w:spacing w:after="0" w:line="240" w:lineRule="auto"/>
      <w:jc w:val="both"/>
    </w:pPr>
    <w:rPr>
      <w:rFonts w:ascii="Times New Roman" w:eastAsia="Times New Roman" w:hAnsi="Times New Roman"/>
      <w:sz w:val="28"/>
      <w:szCs w:val="24"/>
      <w:lang w:eastAsia="pt-BR"/>
    </w:rPr>
  </w:style>
  <w:style w:type="character" w:customStyle="1" w:styleId="CorpodetextoChar">
    <w:name w:val="Corpo de texto Char"/>
    <w:basedOn w:val="Fontepargpadro"/>
    <w:link w:val="Corpodetexto"/>
    <w:rsid w:val="00A85DF2"/>
    <w:rPr>
      <w:rFonts w:ascii="Times New Roman" w:eastAsia="Times New Roman" w:hAnsi="Times New Roman"/>
      <w:sz w:val="28"/>
      <w:szCs w:val="24"/>
    </w:rPr>
  </w:style>
  <w:style w:type="paragraph" w:styleId="Textodebalo">
    <w:name w:val="Balloon Text"/>
    <w:basedOn w:val="Normal"/>
    <w:link w:val="TextodebaloChar"/>
    <w:uiPriority w:val="99"/>
    <w:semiHidden/>
    <w:unhideWhenUsed/>
    <w:rsid w:val="00511457"/>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511457"/>
    <w:rPr>
      <w:rFonts w:ascii="Segoe UI" w:hAnsi="Segoe UI" w:cs="Segoe UI"/>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94201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3.xml"/></Relationships>
</file>

<file path=word/_rels/footer1.xml.rels><?xml version="1.0" encoding="UTF-8" standalone="yes"?>
<Relationships xmlns="http://schemas.openxmlformats.org/package/2006/relationships"><Relationship Id="rId2" Type="http://schemas.openxmlformats.org/officeDocument/2006/relationships/image" Target="http://www.trensurb.gov.br/imagens/logo-sic.png" TargetMode="External"/><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PapelTimbrado2018.dot"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PapelTimbrado2018</Template>
  <TotalTime>777</TotalTime>
  <Pages>10</Pages>
  <Words>4377</Words>
  <Characters>23636</Characters>
  <Application>Microsoft Office Word</Application>
  <DocSecurity>0</DocSecurity>
  <Lines>196</Lines>
  <Paragraphs>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27958</CharactersWithSpaces>
  <SharedDoc>false</SharedDoc>
  <HLinks>
    <vt:vector size="6" baseType="variant">
      <vt:variant>
        <vt:i4>3604524</vt:i4>
      </vt:variant>
      <vt:variant>
        <vt:i4>-1</vt:i4>
      </vt:variant>
      <vt:variant>
        <vt:i4>2058</vt:i4>
      </vt:variant>
      <vt:variant>
        <vt:i4>1</vt:i4>
      </vt:variant>
      <vt:variant>
        <vt:lpwstr>http://www.trensurb.gov.br/imagens/logo-sic.png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Salatiel Dias Bebiano</dc:creator>
  <cp:keywords/>
  <dc:description/>
  <cp:lastModifiedBy>Salatiel Dias Bebiano</cp:lastModifiedBy>
  <cp:revision>39</cp:revision>
  <cp:lastPrinted>2018-10-30T22:04:00Z</cp:lastPrinted>
  <dcterms:created xsi:type="dcterms:W3CDTF">2018-10-08T22:33:00Z</dcterms:created>
  <dcterms:modified xsi:type="dcterms:W3CDTF">2018-11-07T15:27:00Z</dcterms:modified>
</cp:coreProperties>
</file>