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EC1" w:rsidRPr="00B83660" w:rsidRDefault="00DF3259" w:rsidP="00CD3378">
      <w:pPr>
        <w:jc w:val="center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ATA DE Nº 033</w:t>
      </w:r>
      <w:r w:rsidR="001872EE" w:rsidRPr="00B83660">
        <w:rPr>
          <w:rFonts w:ascii="Courier New" w:hAnsi="Courier New" w:cs="Courier New"/>
          <w:b/>
          <w:sz w:val="24"/>
          <w:szCs w:val="24"/>
        </w:rPr>
        <w:t>/2018</w:t>
      </w:r>
    </w:p>
    <w:p w:rsidR="001872EE" w:rsidRPr="00806AFF" w:rsidRDefault="001872EE" w:rsidP="00806AFF">
      <w:pPr>
        <w:jc w:val="both"/>
        <w:rPr>
          <w:rFonts w:ascii="Courier New" w:hAnsi="Courier New" w:cs="Courier New"/>
          <w:sz w:val="24"/>
          <w:szCs w:val="24"/>
        </w:rPr>
      </w:pPr>
      <w:r w:rsidRPr="00B83660">
        <w:rPr>
          <w:rFonts w:ascii="Courier New" w:hAnsi="Courier New" w:cs="Courier New"/>
          <w:sz w:val="24"/>
          <w:szCs w:val="24"/>
        </w:rPr>
        <w:t>Ata da Reunião Ordinária</w:t>
      </w:r>
      <w:r w:rsidRPr="00B83660">
        <w:rPr>
          <w:rFonts w:ascii="Courier New" w:hAnsi="Courier New" w:cs="Courier New"/>
          <w:b/>
          <w:sz w:val="24"/>
          <w:szCs w:val="24"/>
        </w:rPr>
        <w:t>,</w:t>
      </w:r>
      <w:r w:rsidRPr="00B83660">
        <w:rPr>
          <w:rFonts w:ascii="Courier New" w:hAnsi="Courier New" w:cs="Courier New"/>
          <w:sz w:val="24"/>
          <w:szCs w:val="24"/>
        </w:rPr>
        <w:t xml:space="preserve"> realizada no dia </w:t>
      </w:r>
      <w:r w:rsidR="00DF3259">
        <w:rPr>
          <w:rFonts w:ascii="Courier New" w:hAnsi="Courier New" w:cs="Courier New"/>
          <w:sz w:val="24"/>
          <w:szCs w:val="24"/>
        </w:rPr>
        <w:t>dez</w:t>
      </w:r>
      <w:r w:rsidRPr="00B83660">
        <w:rPr>
          <w:rFonts w:ascii="Courier New" w:hAnsi="Courier New" w:cs="Courier New"/>
          <w:sz w:val="24"/>
          <w:szCs w:val="24"/>
        </w:rPr>
        <w:t xml:space="preserve"> de </w:t>
      </w:r>
      <w:r w:rsidR="00806AFF">
        <w:rPr>
          <w:rFonts w:ascii="Courier New" w:hAnsi="Courier New" w:cs="Courier New"/>
          <w:sz w:val="24"/>
          <w:szCs w:val="24"/>
        </w:rPr>
        <w:t>Dezembro</w:t>
      </w:r>
      <w:r w:rsidRPr="00B83660">
        <w:rPr>
          <w:rFonts w:ascii="Courier New" w:hAnsi="Courier New" w:cs="Courier New"/>
          <w:sz w:val="24"/>
          <w:szCs w:val="24"/>
        </w:rPr>
        <w:t xml:space="preserve"> de dois mil e dezoito</w:t>
      </w:r>
      <w:r w:rsidRPr="00B83660">
        <w:rPr>
          <w:rFonts w:ascii="Courier New" w:hAnsi="Courier New" w:cs="Courier New"/>
          <w:b/>
          <w:sz w:val="24"/>
          <w:szCs w:val="24"/>
        </w:rPr>
        <w:t xml:space="preserve">, </w:t>
      </w:r>
      <w:r w:rsidRPr="00B83660">
        <w:rPr>
          <w:rFonts w:ascii="Courier New" w:hAnsi="Courier New" w:cs="Courier New"/>
          <w:sz w:val="24"/>
          <w:szCs w:val="24"/>
        </w:rPr>
        <w:t xml:space="preserve">precisamente às dezoito horas, na Avenida Carlos de Medeiros nº231 no salão das sessões desta Egrégia Câmara Municipal de Baixo Guandu, Estado do Espírito Santo, sob a Presidência do Excelentíssimo Senhor Vereador </w:t>
      </w:r>
      <w:r w:rsidRPr="00B83660">
        <w:rPr>
          <w:rFonts w:ascii="Courier New" w:hAnsi="Courier New" w:cs="Courier New"/>
          <w:b/>
          <w:sz w:val="24"/>
          <w:szCs w:val="24"/>
        </w:rPr>
        <w:t>Wilton Minarini de Souza Filho</w:t>
      </w:r>
      <w:r w:rsidRPr="00B83660">
        <w:rPr>
          <w:rFonts w:ascii="Courier New" w:hAnsi="Courier New" w:cs="Courier New"/>
          <w:sz w:val="24"/>
          <w:szCs w:val="24"/>
        </w:rPr>
        <w:t xml:space="preserve">, o Ilmo. Senhor Secretário da Mesa Diretora Vereador, </w:t>
      </w:r>
      <w:r w:rsidRPr="00B83660">
        <w:rPr>
          <w:rFonts w:ascii="Courier New" w:hAnsi="Courier New" w:cs="Courier New"/>
          <w:b/>
          <w:sz w:val="24"/>
          <w:szCs w:val="24"/>
        </w:rPr>
        <w:t xml:space="preserve">José Carlos Vieira </w:t>
      </w:r>
      <w:r w:rsidRPr="00B83660">
        <w:rPr>
          <w:rFonts w:ascii="Courier New" w:hAnsi="Courier New" w:cs="Courier New"/>
          <w:sz w:val="24"/>
          <w:szCs w:val="24"/>
        </w:rPr>
        <w:t xml:space="preserve">procedeu à chamada dos Senhores (as) Vereadores (as) para efeito de quórum, responderam-na os seguintes Edis: </w:t>
      </w:r>
      <w:r w:rsidRPr="00B83660">
        <w:rPr>
          <w:rFonts w:ascii="Courier New" w:hAnsi="Courier New" w:cs="Courier New"/>
          <w:b/>
          <w:sz w:val="24"/>
          <w:szCs w:val="24"/>
        </w:rPr>
        <w:t>Aguinaldo d</w:t>
      </w:r>
      <w:r w:rsidR="00706A52" w:rsidRPr="00B83660">
        <w:rPr>
          <w:rFonts w:ascii="Courier New" w:hAnsi="Courier New" w:cs="Courier New"/>
          <w:b/>
          <w:sz w:val="24"/>
          <w:szCs w:val="24"/>
        </w:rPr>
        <w:t>a Penha, Celma Côrtes Bussular</w:t>
      </w:r>
      <w:r w:rsidRPr="00B83660">
        <w:rPr>
          <w:rFonts w:ascii="Courier New" w:hAnsi="Courier New" w:cs="Courier New"/>
          <w:b/>
          <w:sz w:val="24"/>
          <w:szCs w:val="24"/>
        </w:rPr>
        <w:t>,</w:t>
      </w:r>
      <w:r w:rsidR="005837BB" w:rsidRPr="00B83660">
        <w:rPr>
          <w:rFonts w:ascii="Courier New" w:hAnsi="Courier New" w:cs="Courier New"/>
          <w:b/>
          <w:sz w:val="24"/>
          <w:szCs w:val="24"/>
        </w:rPr>
        <w:t xml:space="preserve"> Elias Fernando M. de Araújo</w:t>
      </w:r>
      <w:r w:rsidR="00967969" w:rsidRPr="00B83660">
        <w:rPr>
          <w:rFonts w:ascii="Courier New" w:hAnsi="Courier New" w:cs="Courier New"/>
          <w:b/>
          <w:sz w:val="24"/>
          <w:szCs w:val="24"/>
        </w:rPr>
        <w:t>, Esmar da Vitória Costa</w:t>
      </w:r>
      <w:r w:rsidRPr="00B83660">
        <w:rPr>
          <w:rFonts w:ascii="Courier New" w:hAnsi="Courier New" w:cs="Courier New"/>
          <w:b/>
          <w:sz w:val="24"/>
          <w:szCs w:val="24"/>
        </w:rPr>
        <w:t>, Geraldo Boone, José Carlos Vieira, Paulo César da Fonseca, Romilson Araújo Ferreira, Sebastião Batista de Araújo, Sueli Alves Teodoro, Valmir Estevão Mota, Varli Queiróz, Wilton Minarini de Souza Filho</w:t>
      </w:r>
      <w:r w:rsidRPr="00B83660">
        <w:rPr>
          <w:rFonts w:ascii="Courier New" w:hAnsi="Courier New" w:cs="Courier New"/>
          <w:sz w:val="24"/>
          <w:szCs w:val="24"/>
        </w:rPr>
        <w:t>.</w:t>
      </w:r>
      <w:r w:rsidRPr="00B83660">
        <w:rPr>
          <w:rFonts w:ascii="Courier New" w:hAnsi="Courier New" w:cs="Courier New"/>
          <w:b/>
          <w:sz w:val="24"/>
          <w:szCs w:val="24"/>
        </w:rPr>
        <w:t xml:space="preserve"> </w:t>
      </w:r>
      <w:r w:rsidRPr="00B83660">
        <w:rPr>
          <w:rFonts w:ascii="Courier New" w:hAnsi="Courier New" w:cs="Courier New"/>
          <w:sz w:val="24"/>
          <w:szCs w:val="24"/>
        </w:rPr>
        <w:t>Havendo o número legal de Vereadores (as), conforme dispõe o artigo sessenta e dois, parágrafo quinto, do Regimento Interno, o Excelentíssimo Senhor Presidente declarou aberta a Sessão Ordinária, convidando os presentes a se colocarem de pé para a le</w:t>
      </w:r>
      <w:r w:rsidR="00CC18D8" w:rsidRPr="00B83660">
        <w:rPr>
          <w:rFonts w:ascii="Courier New" w:hAnsi="Courier New" w:cs="Courier New"/>
          <w:sz w:val="24"/>
          <w:szCs w:val="24"/>
        </w:rPr>
        <w:t>itura de um texto Bíblico, feita</w:t>
      </w:r>
      <w:r w:rsidR="00DD6F84">
        <w:rPr>
          <w:rFonts w:ascii="Courier New" w:hAnsi="Courier New" w:cs="Courier New"/>
          <w:sz w:val="24"/>
          <w:szCs w:val="24"/>
        </w:rPr>
        <w:t xml:space="preserve"> pelo</w:t>
      </w:r>
      <w:r w:rsidRPr="00B83660">
        <w:rPr>
          <w:rFonts w:ascii="Courier New" w:hAnsi="Courier New" w:cs="Courier New"/>
          <w:sz w:val="24"/>
          <w:szCs w:val="24"/>
        </w:rPr>
        <w:t xml:space="preserve"> </w:t>
      </w:r>
      <w:r w:rsidR="00086438" w:rsidRPr="00B83660">
        <w:rPr>
          <w:rFonts w:ascii="Courier New" w:hAnsi="Courier New" w:cs="Courier New"/>
          <w:sz w:val="24"/>
          <w:szCs w:val="24"/>
        </w:rPr>
        <w:t xml:space="preserve">vereador </w:t>
      </w:r>
      <w:r w:rsidR="00ED034C">
        <w:rPr>
          <w:rFonts w:ascii="Courier New" w:hAnsi="Courier New" w:cs="Courier New"/>
          <w:b/>
          <w:sz w:val="24"/>
          <w:szCs w:val="24"/>
        </w:rPr>
        <w:t>Esmar da Vitória Costa</w:t>
      </w:r>
      <w:r w:rsidRPr="00B83660">
        <w:rPr>
          <w:rFonts w:ascii="Courier New" w:hAnsi="Courier New" w:cs="Courier New"/>
          <w:sz w:val="24"/>
          <w:szCs w:val="24"/>
        </w:rPr>
        <w:t>.</w:t>
      </w:r>
      <w:r w:rsidR="00564521">
        <w:rPr>
          <w:rFonts w:ascii="Courier New" w:hAnsi="Courier New" w:cs="Courier New"/>
          <w:sz w:val="24"/>
          <w:szCs w:val="24"/>
        </w:rPr>
        <w:t xml:space="preserve"> </w:t>
      </w:r>
      <w:r w:rsidR="00564521" w:rsidRPr="00586C26">
        <w:rPr>
          <w:rFonts w:ascii="Courier New" w:hAnsi="Courier New" w:cs="Courier New"/>
          <w:sz w:val="24"/>
          <w:szCs w:val="24"/>
        </w:rPr>
        <w:t>Prosseguindo com os trabalhos, o Excelentíssimo Senhor Presidente colocou em apreciação dos Nobres Vereadores (as), a ata de nº0</w:t>
      </w:r>
      <w:r w:rsidR="00DF3259">
        <w:rPr>
          <w:rFonts w:ascii="Courier New" w:hAnsi="Courier New" w:cs="Courier New"/>
          <w:sz w:val="24"/>
          <w:szCs w:val="24"/>
        </w:rPr>
        <w:t>32</w:t>
      </w:r>
      <w:r w:rsidR="00564521" w:rsidRPr="00586C26">
        <w:rPr>
          <w:rFonts w:ascii="Courier New" w:hAnsi="Courier New" w:cs="Courier New"/>
          <w:sz w:val="24"/>
          <w:szCs w:val="24"/>
        </w:rPr>
        <w:t>/2018, a mesma</w:t>
      </w:r>
      <w:r w:rsidR="00564521">
        <w:rPr>
          <w:rFonts w:ascii="Courier New" w:hAnsi="Courier New" w:cs="Courier New"/>
          <w:sz w:val="24"/>
          <w:szCs w:val="24"/>
        </w:rPr>
        <w:t xml:space="preserve"> fo</w:t>
      </w:r>
      <w:r w:rsidR="00DF3259">
        <w:rPr>
          <w:rFonts w:ascii="Courier New" w:hAnsi="Courier New" w:cs="Courier New"/>
          <w:sz w:val="24"/>
          <w:szCs w:val="24"/>
        </w:rPr>
        <w:t>i</w:t>
      </w:r>
      <w:r w:rsidR="00564521" w:rsidRPr="00586C26">
        <w:rPr>
          <w:rFonts w:ascii="Courier New" w:hAnsi="Courier New" w:cs="Courier New"/>
          <w:sz w:val="24"/>
          <w:szCs w:val="24"/>
        </w:rPr>
        <w:t xml:space="preserve"> aprovada</w:t>
      </w:r>
      <w:r w:rsidR="00DF3259">
        <w:rPr>
          <w:rFonts w:ascii="Courier New" w:hAnsi="Courier New" w:cs="Courier New"/>
          <w:sz w:val="24"/>
          <w:szCs w:val="24"/>
        </w:rPr>
        <w:t xml:space="preserve"> por unanimidade de votos, será</w:t>
      </w:r>
      <w:r w:rsidR="00564521" w:rsidRPr="00586C26">
        <w:rPr>
          <w:rFonts w:ascii="Courier New" w:hAnsi="Courier New" w:cs="Courier New"/>
          <w:sz w:val="24"/>
          <w:szCs w:val="24"/>
        </w:rPr>
        <w:t xml:space="preserve"> pela Mesa Diretora assinada e encaminhada à secretaria para os procedimentos formais. </w:t>
      </w:r>
      <w:r w:rsidRPr="00B83660">
        <w:rPr>
          <w:rFonts w:ascii="Courier New" w:hAnsi="Courier New" w:cs="Courier New"/>
          <w:sz w:val="24"/>
          <w:szCs w:val="24"/>
        </w:rPr>
        <w:t xml:space="preserve"> O Excelentíssimo Senhor Presidente, solicitou ao Ilmo. Senhor Secretário proceder com a </w:t>
      </w:r>
      <w:r w:rsidRPr="00B83660">
        <w:rPr>
          <w:rFonts w:ascii="Courier New" w:hAnsi="Courier New" w:cs="Courier New"/>
          <w:b/>
          <w:sz w:val="24"/>
          <w:szCs w:val="24"/>
          <w:u w:val="single"/>
        </w:rPr>
        <w:t>LEITURA DO EXPEDIENTE DO DIA</w:t>
      </w:r>
      <w:r w:rsidRPr="00B83660">
        <w:rPr>
          <w:rFonts w:ascii="Courier New" w:hAnsi="Courier New" w:cs="Courier New"/>
          <w:b/>
          <w:sz w:val="24"/>
          <w:szCs w:val="24"/>
        </w:rPr>
        <w:t xml:space="preserve">, </w:t>
      </w:r>
      <w:r w:rsidRPr="00B83660">
        <w:rPr>
          <w:rFonts w:ascii="Courier New" w:hAnsi="Courier New" w:cs="Courier New"/>
          <w:sz w:val="24"/>
          <w:szCs w:val="24"/>
        </w:rPr>
        <w:t>que se compôs das seguintes proposições:</w:t>
      </w:r>
      <w:r w:rsidR="00F274EC">
        <w:rPr>
          <w:rFonts w:ascii="Courier New" w:hAnsi="Courier New" w:cs="Courier New"/>
          <w:sz w:val="24"/>
          <w:szCs w:val="24"/>
        </w:rPr>
        <w:t xml:space="preserve"> Ofício 043/2018, conforme protocolo 743/2018, requerente Caixa Econômica Federal, notifica a liberação de recursos financeiros em 30 de Novembro de 2018, no valor de R$ 1.000.000,00 (Um milhão de Reais) destinados a esse município. Ofício 2.200/2018 conforme protocolo 710/2018, requerente Prefeitura Municipal de Baixo Guandu, encaminha cópia do Balancete Analítico da Receita Orçamentaria relativa ao mês de Outubro de 2018.</w:t>
      </w:r>
      <w:r w:rsidR="0081171B">
        <w:rPr>
          <w:rFonts w:ascii="Courier New" w:hAnsi="Courier New" w:cs="Courier New"/>
          <w:sz w:val="24"/>
          <w:szCs w:val="24"/>
        </w:rPr>
        <w:t xml:space="preserve">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>PEDIDO DE PROVIDENCIA 021/2018</w:t>
      </w:r>
      <w:r w:rsidR="00FB4899" w:rsidRPr="001C4B5E">
        <w:rPr>
          <w:rFonts w:ascii="Courier New" w:hAnsi="Courier New" w:cs="Courier New"/>
          <w:color w:val="000000"/>
          <w:sz w:val="24"/>
          <w:szCs w:val="24"/>
        </w:rPr>
        <w:t> –</w:t>
      </w:r>
      <w:r w:rsidR="00FB4899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>GERALDO BOONE</w:t>
      </w:r>
      <w:r w:rsidR="00FB4899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– </w:t>
      </w:r>
      <w:r w:rsidR="00FB4899" w:rsidRPr="001C4B5E">
        <w:rPr>
          <w:rFonts w:ascii="Courier New" w:hAnsi="Courier New" w:cs="Courier New"/>
          <w:sz w:val="24"/>
          <w:szCs w:val="24"/>
        </w:rPr>
        <w:t>Requer que providencie a Limpeza na EMEIEF João Júlio Cardoso, que se encontra com mato alto.</w:t>
      </w:r>
      <w:r w:rsidR="00FB4899">
        <w:rPr>
          <w:rFonts w:ascii="Courier New" w:hAnsi="Courier New" w:cs="Courier New"/>
          <w:sz w:val="24"/>
          <w:szCs w:val="24"/>
        </w:rPr>
        <w:t xml:space="preserve">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>PEDIDO DE PROVIDENCIA 013/2018</w:t>
      </w:r>
      <w:r w:rsidR="00FB4899" w:rsidRPr="001C4B5E">
        <w:rPr>
          <w:rFonts w:ascii="Courier New" w:hAnsi="Courier New" w:cs="Courier New"/>
          <w:color w:val="000000"/>
          <w:sz w:val="24"/>
          <w:szCs w:val="24"/>
        </w:rPr>
        <w:t> –</w:t>
      </w:r>
      <w:r w:rsidR="00FB4899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JOSE CARLOS VIEIRA – </w:t>
      </w:r>
      <w:r w:rsidR="00FB4899" w:rsidRPr="001C4B5E">
        <w:rPr>
          <w:rFonts w:ascii="Courier New" w:hAnsi="Courier New" w:cs="Courier New"/>
          <w:sz w:val="24"/>
          <w:szCs w:val="24"/>
        </w:rPr>
        <w:t>Requer que sejam tomadas providências desenvolvendo ações ambientais no que diz respeito à preservação das árvores Frutíferas (mangueiras), e também do imóvel residencial existentes na área do antigo Projeto Espaço Novo, hoje cedida ao Serviço Social do Comércio - SESC pela Municipalidade.</w:t>
      </w:r>
      <w:r w:rsidR="00FB4899">
        <w:rPr>
          <w:rFonts w:ascii="Courier New" w:hAnsi="Courier New" w:cs="Courier New"/>
          <w:sz w:val="24"/>
          <w:szCs w:val="24"/>
        </w:rPr>
        <w:t xml:space="preserve">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>PEDIDO DE PROVIDENCIA 026/2018</w:t>
      </w:r>
      <w:r w:rsidR="00FB4899" w:rsidRPr="001C4B5E">
        <w:rPr>
          <w:rFonts w:ascii="Courier New" w:hAnsi="Courier New" w:cs="Courier New"/>
          <w:color w:val="000000"/>
          <w:sz w:val="24"/>
          <w:szCs w:val="24"/>
        </w:rPr>
        <w:t> –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 ROMILSON ARAUJO FERREIRA – </w:t>
      </w:r>
      <w:r w:rsidR="00FB4899" w:rsidRPr="001C4B5E">
        <w:rPr>
          <w:rFonts w:ascii="Courier New" w:hAnsi="Courier New" w:cs="Courier New"/>
          <w:sz w:val="24"/>
          <w:szCs w:val="24"/>
        </w:rPr>
        <w:lastRenderedPageBreak/>
        <w:t xml:space="preserve">Requer o término do calçamento da Rua Fernão Dias Paes Leme, Bairro Rosário I, próximo </w:t>
      </w:r>
      <w:proofErr w:type="spellStart"/>
      <w:r w:rsidR="00FB4899" w:rsidRPr="001C4B5E">
        <w:rPr>
          <w:rFonts w:ascii="Courier New" w:hAnsi="Courier New" w:cs="Courier New"/>
          <w:sz w:val="24"/>
          <w:szCs w:val="24"/>
        </w:rPr>
        <w:t>a</w:t>
      </w:r>
      <w:proofErr w:type="spellEnd"/>
      <w:r w:rsidR="00FB4899" w:rsidRPr="001C4B5E">
        <w:rPr>
          <w:rFonts w:ascii="Courier New" w:hAnsi="Courier New" w:cs="Courier New"/>
          <w:sz w:val="24"/>
          <w:szCs w:val="24"/>
        </w:rPr>
        <w:t xml:space="preserve"> casa da finada Dona Chiquinha Benzedeira, neste Município de Baixo Guandu/ES.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>PEDIDO DE PROVIDENCIA 002/2018</w:t>
      </w:r>
      <w:r w:rsidR="00FB4899" w:rsidRPr="001C4B5E">
        <w:rPr>
          <w:rFonts w:ascii="Courier New" w:hAnsi="Courier New" w:cs="Courier New"/>
          <w:color w:val="000000"/>
          <w:sz w:val="24"/>
          <w:szCs w:val="24"/>
        </w:rPr>
        <w:t> –</w:t>
      </w:r>
      <w:r w:rsidR="00FB4899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SEBASTIÃO BATISTA ARAUJO – </w:t>
      </w:r>
      <w:r w:rsidR="00FB4899" w:rsidRPr="001C4B5E">
        <w:rPr>
          <w:rFonts w:ascii="Courier New" w:hAnsi="Courier New" w:cs="Courier New"/>
          <w:sz w:val="24"/>
          <w:szCs w:val="24"/>
        </w:rPr>
        <w:t>Requer a construção de uma garagem coberta para ambulância da Unidade Básica de Saúde, localizada no Distrito de Alto Mutum Preto, município de Baixo Guandu - ES.</w:t>
      </w:r>
      <w:r w:rsidR="00FB4899">
        <w:rPr>
          <w:rFonts w:ascii="Courier New" w:hAnsi="Courier New" w:cs="Courier New"/>
          <w:sz w:val="24"/>
          <w:szCs w:val="24"/>
        </w:rPr>
        <w:t xml:space="preserve">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>PEDIDO DE PROVIDENCIA 003/2018</w:t>
      </w:r>
      <w:r w:rsidR="00FB4899" w:rsidRPr="001C4B5E">
        <w:rPr>
          <w:rFonts w:ascii="Courier New" w:hAnsi="Courier New" w:cs="Courier New"/>
          <w:color w:val="000000"/>
          <w:sz w:val="24"/>
          <w:szCs w:val="24"/>
        </w:rPr>
        <w:t> –</w:t>
      </w:r>
      <w:r w:rsidR="00FB4899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SEBASTIÃO BATISTA ARAUJO – </w:t>
      </w:r>
      <w:r w:rsidR="00FB4899" w:rsidRPr="001C4B5E">
        <w:rPr>
          <w:rFonts w:ascii="Courier New" w:hAnsi="Courier New" w:cs="Courier New"/>
          <w:sz w:val="24"/>
          <w:szCs w:val="24"/>
        </w:rPr>
        <w:t>Requer a construção de uma garagem coberta para ambulância da Unidade Básica de Saúde, localizada no Distrito do KM 14 do Mutum, município de Baixo Guandu - ES.</w:t>
      </w:r>
      <w:r w:rsidR="00FB4899">
        <w:rPr>
          <w:rFonts w:ascii="Courier New" w:hAnsi="Courier New" w:cs="Courier New"/>
          <w:sz w:val="24"/>
          <w:szCs w:val="24"/>
        </w:rPr>
        <w:t xml:space="preserve">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>PEDIDO DE PROVIDENCIA 004/2018</w:t>
      </w:r>
      <w:r w:rsidR="00FB4899" w:rsidRPr="001C4B5E">
        <w:rPr>
          <w:rFonts w:ascii="Courier New" w:hAnsi="Courier New" w:cs="Courier New"/>
          <w:color w:val="000000"/>
          <w:sz w:val="24"/>
          <w:szCs w:val="24"/>
        </w:rPr>
        <w:t> –</w:t>
      </w:r>
      <w:r w:rsidR="00FB4899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WILTON MINARINI DE SOUZA FILHO -  </w:t>
      </w:r>
      <w:r w:rsidR="00FB4899" w:rsidRPr="001C4B5E">
        <w:rPr>
          <w:rFonts w:ascii="Courier New" w:hAnsi="Courier New" w:cs="Courier New"/>
          <w:color w:val="000000"/>
          <w:sz w:val="24"/>
          <w:szCs w:val="24"/>
        </w:rPr>
        <w:t xml:space="preserve">Requer reparo em um bueiro localizado na Rua Pedro Álvares Cabral entre as Ruas Tome de Souza e Santos Dumont, que se encontra entupido a aproximadamente 10 anos, próximo </w:t>
      </w:r>
      <w:proofErr w:type="spellStart"/>
      <w:r w:rsidR="00FB4899" w:rsidRPr="001C4B5E">
        <w:rPr>
          <w:rFonts w:ascii="Courier New" w:hAnsi="Courier New" w:cs="Courier New"/>
          <w:color w:val="000000"/>
          <w:sz w:val="24"/>
          <w:szCs w:val="24"/>
        </w:rPr>
        <w:t>a</w:t>
      </w:r>
      <w:proofErr w:type="spellEnd"/>
      <w:r w:rsidR="00FB4899" w:rsidRPr="001C4B5E">
        <w:rPr>
          <w:rFonts w:ascii="Courier New" w:hAnsi="Courier New" w:cs="Courier New"/>
          <w:color w:val="000000"/>
          <w:sz w:val="24"/>
          <w:szCs w:val="24"/>
        </w:rPr>
        <w:t xml:space="preserve"> casa do Senhor </w:t>
      </w:r>
      <w:proofErr w:type="spellStart"/>
      <w:r w:rsidR="00FB4899" w:rsidRPr="001C4B5E">
        <w:rPr>
          <w:rFonts w:ascii="Courier New" w:hAnsi="Courier New" w:cs="Courier New"/>
          <w:color w:val="000000"/>
          <w:sz w:val="24"/>
          <w:szCs w:val="24"/>
        </w:rPr>
        <w:t>Nilziley</w:t>
      </w:r>
      <w:proofErr w:type="spellEnd"/>
      <w:r w:rsidR="00FB4899" w:rsidRPr="001C4B5E">
        <w:rPr>
          <w:rFonts w:ascii="Courier New" w:hAnsi="Courier New" w:cs="Courier New"/>
          <w:color w:val="000000"/>
          <w:sz w:val="24"/>
          <w:szCs w:val="24"/>
        </w:rPr>
        <w:t xml:space="preserve"> Andreatta, Rua essa com calçamento concluído recentemente.</w:t>
      </w:r>
      <w:r w:rsidR="00FB4899">
        <w:rPr>
          <w:rFonts w:ascii="Courier New" w:hAnsi="Courier New" w:cs="Courier New"/>
          <w:sz w:val="24"/>
          <w:szCs w:val="24"/>
        </w:rPr>
        <w:t xml:space="preserve">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>MOÇÃO DE APLAUSO 031/2018</w:t>
      </w:r>
      <w:r w:rsidR="00FB4899" w:rsidRPr="001C4B5E">
        <w:rPr>
          <w:rFonts w:ascii="Courier New" w:hAnsi="Courier New" w:cs="Courier New"/>
          <w:color w:val="000000"/>
          <w:sz w:val="24"/>
          <w:szCs w:val="24"/>
        </w:rPr>
        <w:t xml:space="preserve"> –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ELIAS FERNANDO MENDES DE ARAUJO - </w:t>
      </w:r>
      <w:r w:rsidR="00FB4899" w:rsidRPr="001C4B5E">
        <w:rPr>
          <w:rFonts w:ascii="Courier New" w:hAnsi="Courier New" w:cs="Courier New"/>
          <w:sz w:val="24"/>
          <w:szCs w:val="24"/>
        </w:rPr>
        <w:t>Moção de Aplauso a Fanfarra da Escola Estadual Dr. Jones dos Santos Neves, homenageando-se nesta a</w:t>
      </w:r>
      <w:r w:rsidR="00FB4899">
        <w:rPr>
          <w:rFonts w:ascii="Courier New" w:hAnsi="Courier New" w:cs="Courier New"/>
          <w:sz w:val="24"/>
          <w:szCs w:val="24"/>
        </w:rPr>
        <w:t xml:space="preserve"> Fanfarra FJP</w:t>
      </w:r>
      <w:r w:rsidR="00FB4899" w:rsidRPr="001C4B5E">
        <w:rPr>
          <w:rFonts w:ascii="Courier New" w:hAnsi="Courier New" w:cs="Courier New"/>
          <w:sz w:val="24"/>
          <w:szCs w:val="24"/>
        </w:rPr>
        <w:t>.</w:t>
      </w:r>
      <w:r w:rsidR="00FB4899">
        <w:rPr>
          <w:rFonts w:ascii="Courier New" w:hAnsi="Courier New" w:cs="Courier New"/>
          <w:sz w:val="24"/>
          <w:szCs w:val="24"/>
        </w:rPr>
        <w:t xml:space="preserve">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>MOÇÃO DE APLAUSO 011/2018</w:t>
      </w:r>
      <w:r w:rsidR="00FB4899" w:rsidRPr="001C4B5E">
        <w:rPr>
          <w:rFonts w:ascii="Courier New" w:hAnsi="Courier New" w:cs="Courier New"/>
          <w:color w:val="000000"/>
          <w:sz w:val="24"/>
          <w:szCs w:val="24"/>
        </w:rPr>
        <w:t xml:space="preserve"> –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VARLI QUEIROZ (LICO), WILTON MINARINI E ESMAR DA VITORIA – </w:t>
      </w:r>
      <w:r w:rsidR="00FB4899" w:rsidRPr="001C4B5E">
        <w:rPr>
          <w:rFonts w:ascii="Courier New" w:hAnsi="Courier New" w:cs="Courier New"/>
          <w:color w:val="000000"/>
          <w:sz w:val="24"/>
          <w:szCs w:val="24"/>
        </w:rPr>
        <w:t>Moção de Aplauso a nova Direção da federação das Associações de Moradores e Movimento Populares do Estado do Espírito Santo – FAMOPES, eleita durante o XIV Congresso da entidade realizado no último dia 28 de julho do corrente ano.</w:t>
      </w:r>
      <w:r w:rsidR="00FB4899">
        <w:rPr>
          <w:rFonts w:ascii="Courier New" w:hAnsi="Courier New" w:cs="Courier New"/>
          <w:sz w:val="24"/>
          <w:szCs w:val="24"/>
        </w:rPr>
        <w:t xml:space="preserve">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>MOÇÃO DE REPUDIO Nº 003/2018</w:t>
      </w:r>
      <w:r w:rsidR="00FB4899" w:rsidRPr="001C4B5E">
        <w:rPr>
          <w:rFonts w:ascii="Courier New" w:hAnsi="Courier New" w:cs="Courier New"/>
          <w:color w:val="000000"/>
          <w:sz w:val="24"/>
          <w:szCs w:val="24"/>
        </w:rPr>
        <w:t xml:space="preserve"> –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WILTON MINARINI DE SOUZA FILHO – </w:t>
      </w:r>
      <w:r w:rsidR="00FB4899" w:rsidRPr="001C4B5E">
        <w:rPr>
          <w:rFonts w:ascii="Courier New" w:hAnsi="Courier New" w:cs="Courier New"/>
          <w:color w:val="000000"/>
          <w:sz w:val="24"/>
          <w:szCs w:val="24"/>
        </w:rPr>
        <w:t>Moção de repudio em face da Empresa EDP ESCELSA, pelo desserviço que vem prestando aos moradores da Cidade de Baixo Guandu Causando ao Município e à população transtornos, prejuízos, atendimentos de péssima qualidade e descumprimento do código de defesa do Consumidor através da Lei 8.078/90.</w:t>
      </w:r>
      <w:r w:rsidR="00FB4899">
        <w:rPr>
          <w:rFonts w:ascii="Courier New" w:hAnsi="Courier New" w:cs="Courier New"/>
          <w:sz w:val="24"/>
          <w:szCs w:val="24"/>
        </w:rPr>
        <w:t xml:space="preserve"> </w:t>
      </w:r>
      <w:r w:rsidR="00FB4899" w:rsidRPr="001C4B5E">
        <w:rPr>
          <w:rFonts w:ascii="Courier New" w:hAnsi="Courier New" w:cs="Courier New"/>
          <w:b/>
          <w:sz w:val="24"/>
          <w:szCs w:val="24"/>
        </w:rPr>
        <w:t xml:space="preserve">VOTO DE PESAR Nº 005/2018 -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>WILTON MINARINI DE SOUZA FILHO</w:t>
      </w:r>
      <w:r w:rsidR="00FB4899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- </w:t>
      </w:r>
      <w:r w:rsidR="00FB4899" w:rsidRPr="001C4B5E">
        <w:rPr>
          <w:rFonts w:ascii="Courier New" w:hAnsi="Courier New" w:cs="Courier New"/>
          <w:color w:val="000000"/>
          <w:sz w:val="24"/>
          <w:szCs w:val="24"/>
        </w:rPr>
        <w:t xml:space="preserve">Voto de pesar, pelo Falecimento do Empresário Senhor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>CLITO JOÃO DE MARTINS</w:t>
      </w:r>
      <w:r w:rsidR="00FB4899" w:rsidRPr="001C4B5E">
        <w:rPr>
          <w:rFonts w:ascii="Courier New" w:hAnsi="Courier New" w:cs="Courier New"/>
          <w:color w:val="000000"/>
          <w:sz w:val="24"/>
          <w:szCs w:val="24"/>
        </w:rPr>
        <w:t>, ocorrido no dia 26 de Novembro do ano de 2018.</w:t>
      </w:r>
      <w:r w:rsidR="00FB4899">
        <w:rPr>
          <w:rFonts w:ascii="Courier New" w:hAnsi="Courier New" w:cs="Courier New"/>
          <w:sz w:val="24"/>
          <w:szCs w:val="24"/>
        </w:rPr>
        <w:t xml:space="preserve"> </w:t>
      </w:r>
      <w:r w:rsidR="00FB4899" w:rsidRPr="001C4B5E">
        <w:rPr>
          <w:rFonts w:ascii="Courier New" w:hAnsi="Courier New" w:cs="Courier New"/>
          <w:b/>
          <w:sz w:val="24"/>
          <w:szCs w:val="24"/>
        </w:rPr>
        <w:t xml:space="preserve">VOTO DE PESAR Nº 006/2018 -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>WILTON MINARINI DE SOUZA FILHO</w:t>
      </w:r>
      <w:r w:rsidR="00FB4899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- </w:t>
      </w:r>
      <w:r w:rsidR="00FB4899" w:rsidRPr="001C4B5E">
        <w:rPr>
          <w:rFonts w:ascii="Courier New" w:hAnsi="Courier New" w:cs="Courier New"/>
          <w:color w:val="000000"/>
          <w:sz w:val="24"/>
          <w:szCs w:val="24"/>
        </w:rPr>
        <w:t xml:space="preserve">Voto de pesar, pelo Falecimento do Empresário Senhor </w:t>
      </w:r>
      <w:r w:rsidR="00FB4899" w:rsidRPr="001C4B5E">
        <w:rPr>
          <w:rFonts w:ascii="Courier New" w:hAnsi="Courier New" w:cs="Courier New"/>
          <w:b/>
          <w:color w:val="000000"/>
          <w:sz w:val="24"/>
          <w:szCs w:val="24"/>
        </w:rPr>
        <w:t>OSVALDO MAGIONI</w:t>
      </w:r>
      <w:r w:rsidR="00FB4899" w:rsidRPr="001C4B5E">
        <w:rPr>
          <w:rFonts w:ascii="Courier New" w:hAnsi="Courier New" w:cs="Courier New"/>
          <w:color w:val="000000"/>
          <w:sz w:val="24"/>
          <w:szCs w:val="24"/>
        </w:rPr>
        <w:t>, ocorrido no di</w:t>
      </w:r>
      <w:r w:rsidR="00FB4899">
        <w:rPr>
          <w:rFonts w:ascii="Courier New" w:hAnsi="Courier New" w:cs="Courier New"/>
          <w:color w:val="000000"/>
          <w:sz w:val="24"/>
          <w:szCs w:val="24"/>
        </w:rPr>
        <w:t>a 22 de Novembro do ano de 2018</w:t>
      </w:r>
      <w:r w:rsidR="00FB4899">
        <w:rPr>
          <w:rFonts w:ascii="Courier New" w:hAnsi="Courier New" w:cs="Courier New"/>
          <w:sz w:val="24"/>
          <w:szCs w:val="24"/>
        </w:rPr>
        <w:t xml:space="preserve">. </w:t>
      </w:r>
      <w:r w:rsidRPr="00B83660">
        <w:rPr>
          <w:rFonts w:ascii="Courier New" w:hAnsi="Courier New" w:cs="Courier New"/>
          <w:b/>
          <w:sz w:val="24"/>
          <w:szCs w:val="24"/>
        </w:rPr>
        <w:t xml:space="preserve">Ao término da leitura, o Excelentíssimo Senhor Presidente colocou o </w:t>
      </w:r>
      <w:r w:rsidRPr="00B83660">
        <w:rPr>
          <w:rFonts w:ascii="Courier New" w:hAnsi="Courier New" w:cs="Courier New"/>
          <w:b/>
          <w:sz w:val="24"/>
          <w:szCs w:val="24"/>
          <w:u w:val="single"/>
        </w:rPr>
        <w:t>EXPEDIENTE DO DIA</w:t>
      </w:r>
      <w:r w:rsidRPr="00B83660">
        <w:rPr>
          <w:rFonts w:ascii="Courier New" w:hAnsi="Courier New" w:cs="Courier New"/>
          <w:b/>
          <w:sz w:val="24"/>
          <w:szCs w:val="24"/>
        </w:rPr>
        <w:t xml:space="preserve"> </w:t>
      </w:r>
      <w:r w:rsidRPr="00BB3183">
        <w:rPr>
          <w:rFonts w:ascii="Courier New" w:hAnsi="Courier New" w:cs="Courier New"/>
          <w:sz w:val="24"/>
          <w:szCs w:val="24"/>
        </w:rPr>
        <w:t>em discussão dos Senhores Vereadores(as</w:t>
      </w:r>
      <w:r w:rsidR="00E83CB3" w:rsidRPr="00BB3183">
        <w:rPr>
          <w:rFonts w:ascii="Courier New" w:hAnsi="Courier New" w:cs="Courier New"/>
          <w:sz w:val="24"/>
          <w:szCs w:val="24"/>
        </w:rPr>
        <w:t>)</w:t>
      </w:r>
      <w:r w:rsidR="00806AFF" w:rsidRPr="00BB3183">
        <w:rPr>
          <w:rFonts w:ascii="Courier New" w:hAnsi="Courier New" w:cs="Courier New"/>
          <w:sz w:val="24"/>
          <w:szCs w:val="24"/>
        </w:rPr>
        <w:t xml:space="preserve"> e em conformidade com a resolução 108/2012 fizeram uso da palavra os seguintes vereadores</w:t>
      </w:r>
      <w:r w:rsidR="00E83CB3" w:rsidRPr="00BB3183">
        <w:rPr>
          <w:rFonts w:ascii="Courier New" w:hAnsi="Courier New" w:cs="Courier New"/>
          <w:sz w:val="24"/>
          <w:szCs w:val="24"/>
        </w:rPr>
        <w:t>:</w:t>
      </w:r>
      <w:r w:rsidR="00BB3183">
        <w:rPr>
          <w:rFonts w:ascii="Courier New" w:hAnsi="Courier New" w:cs="Courier New"/>
          <w:b/>
          <w:sz w:val="24"/>
          <w:szCs w:val="24"/>
        </w:rPr>
        <w:t xml:space="preserve"> </w:t>
      </w:r>
      <w:r w:rsidR="000D472A">
        <w:rPr>
          <w:rFonts w:ascii="Courier New" w:hAnsi="Courier New" w:cs="Courier New"/>
          <w:b/>
          <w:sz w:val="24"/>
          <w:szCs w:val="24"/>
        </w:rPr>
        <w:t xml:space="preserve">Sebastião Batista Araújo, </w:t>
      </w:r>
      <w:r w:rsidR="00BB3183" w:rsidRPr="00BB3183">
        <w:rPr>
          <w:rFonts w:ascii="Courier New" w:hAnsi="Courier New" w:cs="Courier New"/>
          <w:b/>
          <w:sz w:val="24"/>
          <w:szCs w:val="24"/>
        </w:rPr>
        <w:t>Wilton Minarini de Souza Filho</w:t>
      </w:r>
      <w:r w:rsidR="00BB3183">
        <w:rPr>
          <w:rFonts w:ascii="Courier New" w:hAnsi="Courier New" w:cs="Courier New"/>
          <w:b/>
          <w:sz w:val="24"/>
          <w:szCs w:val="24"/>
        </w:rPr>
        <w:t xml:space="preserve">, </w:t>
      </w:r>
      <w:r w:rsidR="00B543F9">
        <w:rPr>
          <w:rFonts w:ascii="Courier New" w:hAnsi="Courier New" w:cs="Courier New"/>
          <w:b/>
          <w:sz w:val="24"/>
          <w:szCs w:val="24"/>
        </w:rPr>
        <w:t>Romilson Araújo Ferreira</w:t>
      </w:r>
      <w:r w:rsidR="003260B3">
        <w:rPr>
          <w:rFonts w:ascii="Courier New" w:eastAsia="Times New Roman" w:hAnsi="Courier New" w:cs="Courier New"/>
          <w:color w:val="000000"/>
          <w:sz w:val="24"/>
          <w:szCs w:val="24"/>
          <w:lang w:eastAsia="pt-BR"/>
        </w:rPr>
        <w:t>.</w:t>
      </w:r>
      <w:r w:rsidR="009B503A" w:rsidRPr="00B83660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Pr="00B83660">
        <w:rPr>
          <w:rFonts w:ascii="Courier New" w:hAnsi="Courier New" w:cs="Courier New"/>
          <w:b/>
          <w:sz w:val="24"/>
          <w:szCs w:val="24"/>
          <w:u w:val="single"/>
        </w:rPr>
        <w:t>LEITURA DA ORDEM DO DIA</w:t>
      </w:r>
      <w:r w:rsidRPr="00B83660">
        <w:rPr>
          <w:rFonts w:ascii="Courier New" w:hAnsi="Courier New" w:cs="Courier New"/>
          <w:sz w:val="24"/>
          <w:szCs w:val="24"/>
        </w:rPr>
        <w:t xml:space="preserve">, que se compôs das seguintes proposições: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>PROJETO DE LEI 044/2018 –</w:t>
      </w:r>
      <w:r w:rsidR="007909D2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PREFEITURA MUNICIPAL DE BAIXO GUANDU – </w:t>
      </w:r>
      <w:r w:rsidR="007909D2" w:rsidRPr="001C4B5E">
        <w:rPr>
          <w:rFonts w:ascii="Courier New" w:hAnsi="Courier New" w:cs="Courier New"/>
          <w:sz w:val="24"/>
          <w:szCs w:val="24"/>
        </w:rPr>
        <w:t xml:space="preserve">Cria no Município de Baixo Guandu - ES a Gratificação por desempenho </w:t>
      </w:r>
      <w:r w:rsidR="007909D2" w:rsidRPr="001C4B5E">
        <w:rPr>
          <w:rFonts w:ascii="Courier New" w:hAnsi="Courier New" w:cs="Courier New"/>
          <w:sz w:val="24"/>
          <w:szCs w:val="24"/>
        </w:rPr>
        <w:lastRenderedPageBreak/>
        <w:t>_PMAQ_AB com base na portaria GM/ES nº 1.645/2015, e dá outras providencias</w:t>
      </w:r>
      <w:r w:rsidR="007909D2">
        <w:rPr>
          <w:rFonts w:ascii="Courier New" w:hAnsi="Courier New" w:cs="Courier New"/>
          <w:sz w:val="24"/>
          <w:szCs w:val="24"/>
        </w:rPr>
        <w:t xml:space="preserve">.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>ANTE PROJETO DE LEI 006/2018 –</w:t>
      </w:r>
      <w:r w:rsidR="007909D2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JOSE CARLOS VIEIRA - </w:t>
      </w:r>
      <w:r w:rsidR="007909D2" w:rsidRPr="001C4B5E">
        <w:rPr>
          <w:rFonts w:ascii="Courier New" w:hAnsi="Courier New" w:cs="Courier New"/>
          <w:sz w:val="24"/>
          <w:szCs w:val="24"/>
        </w:rPr>
        <w:t>Disciplina e regulamenta a forma de contratação de mão de obra rural no município de Baixo Guandu e suas adjacências e dá outras providências.</w:t>
      </w:r>
      <w:r w:rsidR="007909D2">
        <w:rPr>
          <w:rFonts w:ascii="Courier New" w:hAnsi="Courier New" w:cs="Courier New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>PROJETO DE DECRETO 004/2018 –</w:t>
      </w:r>
      <w:r w:rsidR="007909D2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WILTON MINARINI DE SOUZA FILHO - </w:t>
      </w:r>
      <w:r w:rsidR="007909D2" w:rsidRPr="001C4B5E">
        <w:rPr>
          <w:rFonts w:ascii="Courier New" w:hAnsi="Courier New" w:cs="Courier New"/>
          <w:sz w:val="24"/>
          <w:szCs w:val="24"/>
        </w:rPr>
        <w:t xml:space="preserve">Concede título de </w:t>
      </w:r>
      <w:r w:rsidR="007909D2" w:rsidRPr="001C4B5E">
        <w:rPr>
          <w:rFonts w:ascii="Courier New" w:hAnsi="Courier New" w:cs="Courier New"/>
          <w:b/>
          <w:sz w:val="24"/>
          <w:szCs w:val="24"/>
        </w:rPr>
        <w:t>Honra ao Mérito</w:t>
      </w:r>
      <w:r w:rsidR="007909D2" w:rsidRPr="001C4B5E">
        <w:rPr>
          <w:rFonts w:ascii="Courier New" w:hAnsi="Courier New" w:cs="Courier New"/>
          <w:sz w:val="24"/>
          <w:szCs w:val="24"/>
        </w:rPr>
        <w:t xml:space="preserve"> ao Sr. Juscelino </w:t>
      </w:r>
      <w:proofErr w:type="spellStart"/>
      <w:r w:rsidR="007909D2" w:rsidRPr="001C4B5E">
        <w:rPr>
          <w:rFonts w:ascii="Courier New" w:hAnsi="Courier New" w:cs="Courier New"/>
          <w:sz w:val="24"/>
          <w:szCs w:val="24"/>
        </w:rPr>
        <w:t>Brzesky</w:t>
      </w:r>
      <w:proofErr w:type="spellEnd"/>
      <w:r w:rsidR="007909D2" w:rsidRPr="001C4B5E">
        <w:rPr>
          <w:rFonts w:ascii="Courier New" w:hAnsi="Courier New" w:cs="Courier New"/>
          <w:sz w:val="24"/>
          <w:szCs w:val="24"/>
        </w:rPr>
        <w:t xml:space="preserve"> dos Santos, em reconhecimento pela sua relevante contribuição para o desenvolvimento de Baixo Guandu - ES.</w:t>
      </w:r>
      <w:r w:rsidR="007909D2">
        <w:rPr>
          <w:rFonts w:ascii="Courier New" w:hAnsi="Courier New" w:cs="Courier New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PROJETO DE DECRETO 004/2018 – MESA DIRETORA - </w:t>
      </w:r>
      <w:r w:rsidR="007909D2" w:rsidRPr="001C4B5E">
        <w:rPr>
          <w:rFonts w:ascii="Courier New" w:hAnsi="Courier New" w:cs="Courier New"/>
          <w:bCs/>
          <w:sz w:val="24"/>
          <w:szCs w:val="24"/>
        </w:rPr>
        <w:t>Dispõe sobre a Doação de bens de Biblioteca da Câmara Municipal de Baixo Guandu - ES e dá outras providencias</w:t>
      </w:r>
      <w:r w:rsidR="007909D2" w:rsidRPr="001C4B5E">
        <w:rPr>
          <w:rFonts w:ascii="Courier New" w:hAnsi="Courier New" w:cs="Courier New"/>
          <w:sz w:val="24"/>
          <w:szCs w:val="24"/>
        </w:rPr>
        <w:t>.</w:t>
      </w:r>
      <w:r w:rsidR="007909D2">
        <w:rPr>
          <w:rFonts w:ascii="Courier New" w:hAnsi="Courier New" w:cs="Courier New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>MOÇÃO DE APLAUSO 031/2018</w:t>
      </w:r>
      <w:r w:rsidR="007909D2" w:rsidRPr="001C4B5E">
        <w:rPr>
          <w:rFonts w:ascii="Courier New" w:hAnsi="Courier New" w:cs="Courier New"/>
          <w:color w:val="000000"/>
          <w:sz w:val="24"/>
          <w:szCs w:val="24"/>
        </w:rPr>
        <w:t xml:space="preserve"> –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ELIAS FERNANDO MENDES DE ARAUJO - </w:t>
      </w:r>
      <w:r w:rsidR="007909D2" w:rsidRPr="001C4B5E">
        <w:rPr>
          <w:rFonts w:ascii="Courier New" w:hAnsi="Courier New" w:cs="Courier New"/>
          <w:sz w:val="24"/>
          <w:szCs w:val="24"/>
        </w:rPr>
        <w:t xml:space="preserve">Moção de Aplauso a Fanfarra da Escola Estadual Dr. Jones dos Santos Neves, homenageando-se nesta a Diretora Márcia Helena </w:t>
      </w:r>
      <w:proofErr w:type="spellStart"/>
      <w:r w:rsidR="007909D2" w:rsidRPr="001C4B5E">
        <w:rPr>
          <w:rFonts w:ascii="Courier New" w:hAnsi="Courier New" w:cs="Courier New"/>
          <w:sz w:val="24"/>
          <w:szCs w:val="24"/>
        </w:rPr>
        <w:t>Rabbi</w:t>
      </w:r>
      <w:proofErr w:type="spellEnd"/>
      <w:r w:rsidR="007909D2" w:rsidRPr="001C4B5E">
        <w:rPr>
          <w:rFonts w:ascii="Courier New" w:hAnsi="Courier New" w:cs="Courier New"/>
          <w:sz w:val="24"/>
          <w:szCs w:val="24"/>
        </w:rPr>
        <w:t>.</w:t>
      </w:r>
      <w:r w:rsidR="007909D2">
        <w:rPr>
          <w:rFonts w:ascii="Courier New" w:hAnsi="Courier New" w:cs="Courier New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>MOÇÃO DE APLAUSO 011/2018</w:t>
      </w:r>
      <w:r w:rsidR="007909D2" w:rsidRPr="001C4B5E">
        <w:rPr>
          <w:rFonts w:ascii="Courier New" w:hAnsi="Courier New" w:cs="Courier New"/>
          <w:color w:val="000000"/>
          <w:sz w:val="24"/>
          <w:szCs w:val="24"/>
        </w:rPr>
        <w:t xml:space="preserve"> –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VARLI QUEIROZ (LICO), WILTON MINARINI E ESMAR DA VITORIA – </w:t>
      </w:r>
      <w:r w:rsidR="007909D2" w:rsidRPr="001C4B5E">
        <w:rPr>
          <w:rFonts w:ascii="Courier New" w:hAnsi="Courier New" w:cs="Courier New"/>
          <w:color w:val="000000"/>
          <w:sz w:val="24"/>
          <w:szCs w:val="24"/>
        </w:rPr>
        <w:t>Moção de Aplauso a nova Direção da federação das Associações de Moradores e Movimento Populares do Estado do Espírito Santo – FAMOPES, eleita durante o XIV Congresso da entidade realizado no último dia 28 de julho do corrente ano.</w:t>
      </w:r>
      <w:r w:rsidR="007909D2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>MOÇÃO DE REPUDIO Nº 003/2018</w:t>
      </w:r>
      <w:r w:rsidR="007909D2" w:rsidRPr="001C4B5E">
        <w:rPr>
          <w:rFonts w:ascii="Courier New" w:hAnsi="Courier New" w:cs="Courier New"/>
          <w:color w:val="000000"/>
          <w:sz w:val="24"/>
          <w:szCs w:val="24"/>
        </w:rPr>
        <w:t xml:space="preserve"> –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WILTON MINARINI DE SOUZA FILHO – </w:t>
      </w:r>
      <w:r w:rsidR="007909D2" w:rsidRPr="001C4B5E">
        <w:rPr>
          <w:rFonts w:ascii="Courier New" w:hAnsi="Courier New" w:cs="Courier New"/>
          <w:color w:val="000000"/>
          <w:sz w:val="24"/>
          <w:szCs w:val="24"/>
        </w:rPr>
        <w:t>Moção de repudio em face da Empresa EDP ESCELSA, pelo desserviço que vem prestando aos moradores da Cidade de Baixo Guandu Causando ao Município e à população transtornos, prejuízos, atendimentos de péssima qualidade e descumprimento do código de defesa do Consumidor através da Lei 8.078/90.</w:t>
      </w:r>
      <w:r w:rsidR="007909D2">
        <w:rPr>
          <w:rFonts w:ascii="Courier New" w:hAnsi="Courier New" w:cs="Courier New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sz w:val="24"/>
          <w:szCs w:val="24"/>
        </w:rPr>
        <w:t xml:space="preserve">VOTO DE PESAR Nº 005/2018 -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WILTON MINARINI DE SOUZA FILHO- </w:t>
      </w:r>
      <w:r w:rsidR="007909D2" w:rsidRPr="001C4B5E">
        <w:rPr>
          <w:rFonts w:ascii="Courier New" w:hAnsi="Courier New" w:cs="Courier New"/>
          <w:color w:val="000000"/>
          <w:sz w:val="24"/>
          <w:szCs w:val="24"/>
        </w:rPr>
        <w:t xml:space="preserve">Voto de pesar, pelo Falecimento do Empresário Senhor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>CLITO JOÃO DE MARTINS</w:t>
      </w:r>
      <w:r w:rsidR="007909D2" w:rsidRPr="001C4B5E">
        <w:rPr>
          <w:rFonts w:ascii="Courier New" w:hAnsi="Courier New" w:cs="Courier New"/>
          <w:color w:val="000000"/>
          <w:sz w:val="24"/>
          <w:szCs w:val="24"/>
        </w:rPr>
        <w:t>, ocorrido no dia 26 de Novembro do ano de 2018.</w:t>
      </w:r>
      <w:r w:rsidR="007909D2">
        <w:rPr>
          <w:rFonts w:ascii="Courier New" w:hAnsi="Courier New" w:cs="Courier New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sz w:val="24"/>
          <w:szCs w:val="24"/>
        </w:rPr>
        <w:t xml:space="preserve">VOTO DE PESAR Nº 006/2018 -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>WILTON MINARINI DE SOUZA FILHO</w:t>
      </w:r>
      <w:r w:rsidR="007909D2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- </w:t>
      </w:r>
      <w:r w:rsidR="007909D2" w:rsidRPr="001C4B5E">
        <w:rPr>
          <w:rFonts w:ascii="Courier New" w:hAnsi="Courier New" w:cs="Courier New"/>
          <w:color w:val="000000"/>
          <w:sz w:val="24"/>
          <w:szCs w:val="24"/>
        </w:rPr>
        <w:t xml:space="preserve">Voto de pesar, pelo Falecimento do Empresário Senhor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>OSVALDO MAGIONI</w:t>
      </w:r>
      <w:r w:rsidR="007909D2" w:rsidRPr="001C4B5E">
        <w:rPr>
          <w:rFonts w:ascii="Courier New" w:hAnsi="Courier New" w:cs="Courier New"/>
          <w:color w:val="000000"/>
          <w:sz w:val="24"/>
          <w:szCs w:val="24"/>
        </w:rPr>
        <w:t>, ocorrido no dia 22 de Novembro do ano de 2018.</w:t>
      </w:r>
      <w:r w:rsidR="007909D2" w:rsidRPr="00494BFD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>PEDIDO DE PROVIDENCIA 021/2018</w:t>
      </w:r>
      <w:r w:rsidR="007909D2" w:rsidRPr="001C4B5E">
        <w:rPr>
          <w:rFonts w:ascii="Courier New" w:hAnsi="Courier New" w:cs="Courier New"/>
          <w:color w:val="000000"/>
          <w:sz w:val="24"/>
          <w:szCs w:val="24"/>
        </w:rPr>
        <w:t> –</w:t>
      </w:r>
      <w:r w:rsidR="007909D2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>GERALDO BOONE</w:t>
      </w:r>
      <w:r w:rsidR="007909D2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– </w:t>
      </w:r>
      <w:r w:rsidR="007909D2" w:rsidRPr="001C4B5E">
        <w:rPr>
          <w:rFonts w:ascii="Courier New" w:hAnsi="Courier New" w:cs="Courier New"/>
          <w:sz w:val="24"/>
          <w:szCs w:val="24"/>
        </w:rPr>
        <w:t>Requer que providencie a Limpeza na EMEIEF João Júlio Cardoso, que se encontra com mato alto.</w:t>
      </w:r>
      <w:r w:rsidR="007909D2">
        <w:rPr>
          <w:rFonts w:ascii="Courier New" w:hAnsi="Courier New" w:cs="Courier New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>PEDIDO DE PROVIDENCIA 013/2018</w:t>
      </w:r>
      <w:r w:rsidR="007909D2" w:rsidRPr="001C4B5E">
        <w:rPr>
          <w:rFonts w:ascii="Courier New" w:hAnsi="Courier New" w:cs="Courier New"/>
          <w:color w:val="000000"/>
          <w:sz w:val="24"/>
          <w:szCs w:val="24"/>
        </w:rPr>
        <w:t> –</w:t>
      </w:r>
      <w:r w:rsidR="007909D2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JOSE CARLOS VIEIRA – </w:t>
      </w:r>
      <w:r w:rsidR="007909D2" w:rsidRPr="001C4B5E">
        <w:rPr>
          <w:rFonts w:ascii="Courier New" w:hAnsi="Courier New" w:cs="Courier New"/>
          <w:sz w:val="24"/>
          <w:szCs w:val="24"/>
        </w:rPr>
        <w:t>Requer que sejam tomadas providências desenvolvendo ações ambientais no que diz respeito à preservação das árvores Frutíferas (mangueiras), e também do imóvel residencial existentes na área do antigo Projeto Espaço Novo, hoje cedida ao Serviço Social do Comércio - SESC pela Municipalidade.</w:t>
      </w:r>
      <w:r w:rsidR="007909D2">
        <w:rPr>
          <w:rFonts w:ascii="Courier New" w:hAnsi="Courier New" w:cs="Courier New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>PEDIDO DE PROVIDENCIA 026/2018</w:t>
      </w:r>
      <w:r w:rsidR="007909D2" w:rsidRPr="001C4B5E">
        <w:rPr>
          <w:rFonts w:ascii="Courier New" w:hAnsi="Courier New" w:cs="Courier New"/>
          <w:color w:val="000000"/>
          <w:sz w:val="24"/>
          <w:szCs w:val="24"/>
        </w:rPr>
        <w:t> –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 ROMILSON ARAUJO FERREIRA – </w:t>
      </w:r>
      <w:r w:rsidR="007909D2" w:rsidRPr="001C4B5E">
        <w:rPr>
          <w:rFonts w:ascii="Courier New" w:hAnsi="Courier New" w:cs="Courier New"/>
          <w:sz w:val="24"/>
          <w:szCs w:val="24"/>
        </w:rPr>
        <w:t xml:space="preserve">Requer o término do calçamento da Rua Fernão Dias Paes Leme, Bairro Rosário I, próximo </w:t>
      </w:r>
      <w:r w:rsidR="000B3F48" w:rsidRPr="001C4B5E">
        <w:rPr>
          <w:rFonts w:ascii="Courier New" w:hAnsi="Courier New" w:cs="Courier New"/>
          <w:sz w:val="24"/>
          <w:szCs w:val="24"/>
        </w:rPr>
        <w:t>à</w:t>
      </w:r>
      <w:r w:rsidR="007909D2" w:rsidRPr="001C4B5E">
        <w:rPr>
          <w:rFonts w:ascii="Courier New" w:hAnsi="Courier New" w:cs="Courier New"/>
          <w:sz w:val="24"/>
          <w:szCs w:val="24"/>
        </w:rPr>
        <w:t xml:space="preserve"> casa da finada Dona Chiquinha Benzedeira, neste Município de Baixo Guandu/ES.</w:t>
      </w:r>
      <w:r w:rsidR="000B3F48">
        <w:rPr>
          <w:rFonts w:ascii="Courier New" w:hAnsi="Courier New" w:cs="Courier New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PEDIDO DE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lastRenderedPageBreak/>
        <w:t>PROVIDENCIA 002/2018</w:t>
      </w:r>
      <w:r w:rsidR="007909D2" w:rsidRPr="001C4B5E">
        <w:rPr>
          <w:rFonts w:ascii="Courier New" w:hAnsi="Courier New" w:cs="Courier New"/>
          <w:color w:val="000000"/>
          <w:sz w:val="24"/>
          <w:szCs w:val="24"/>
        </w:rPr>
        <w:t> –</w:t>
      </w:r>
      <w:r w:rsidR="007909D2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SEBASTIÃO BATISTA ARAUJO – </w:t>
      </w:r>
      <w:r w:rsidR="007909D2" w:rsidRPr="001C4B5E">
        <w:rPr>
          <w:rFonts w:ascii="Courier New" w:hAnsi="Courier New" w:cs="Courier New"/>
          <w:sz w:val="24"/>
          <w:szCs w:val="24"/>
        </w:rPr>
        <w:t>Requer a construção de uma garagem coberta para ambulância da Unidade Básica de Saúde, localizada no Distrito de Alto Mutum Preto, município de Baixo Guandu - ES.</w:t>
      </w:r>
      <w:r w:rsidR="007909D2">
        <w:rPr>
          <w:rFonts w:ascii="Courier New" w:hAnsi="Courier New" w:cs="Courier New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>PEDIDO DE PROVIDENCIA 003/2018</w:t>
      </w:r>
      <w:r w:rsidR="007909D2" w:rsidRPr="001C4B5E">
        <w:rPr>
          <w:rFonts w:ascii="Courier New" w:hAnsi="Courier New" w:cs="Courier New"/>
          <w:color w:val="000000"/>
          <w:sz w:val="24"/>
          <w:szCs w:val="24"/>
        </w:rPr>
        <w:t> –</w:t>
      </w:r>
      <w:r w:rsidR="007909D2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SEBASTIÃO BATISTA ARAUJO – </w:t>
      </w:r>
      <w:r w:rsidR="007909D2" w:rsidRPr="001C4B5E">
        <w:rPr>
          <w:rFonts w:ascii="Courier New" w:hAnsi="Courier New" w:cs="Courier New"/>
          <w:sz w:val="24"/>
          <w:szCs w:val="24"/>
        </w:rPr>
        <w:t>Requer a construção de uma garagem coberta para ambulância da Unidade Básica de Saúde, localizada no Distrito do KM 14 do Mutum, município de Baixo Guandu - ES.</w:t>
      </w:r>
      <w:r w:rsidR="007909D2">
        <w:rPr>
          <w:rFonts w:ascii="Courier New" w:hAnsi="Courier New" w:cs="Courier New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>PEDIDO DE PROVIDENCIA 004/2018</w:t>
      </w:r>
      <w:r w:rsidR="007909D2" w:rsidRPr="001C4B5E">
        <w:rPr>
          <w:rFonts w:ascii="Courier New" w:hAnsi="Courier New" w:cs="Courier New"/>
          <w:color w:val="000000"/>
          <w:sz w:val="24"/>
          <w:szCs w:val="24"/>
        </w:rPr>
        <w:t> –</w:t>
      </w:r>
      <w:r w:rsidR="007909D2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7909D2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WILTON MINARINI DE SOUZA FILHO -  </w:t>
      </w:r>
      <w:r w:rsidR="007909D2" w:rsidRPr="001C4B5E">
        <w:rPr>
          <w:rFonts w:ascii="Courier New" w:hAnsi="Courier New" w:cs="Courier New"/>
          <w:color w:val="000000"/>
          <w:sz w:val="24"/>
          <w:szCs w:val="24"/>
        </w:rPr>
        <w:t xml:space="preserve">Requer reparo em um bueiro localizado na Rua Pedro Álvares Cabral entre as Ruas Tome de Souza e Santos Dumont, que se encontra entupido a aproximadamente 10 anos, próximo </w:t>
      </w:r>
      <w:r w:rsidR="007909D2" w:rsidRPr="001C4B5E">
        <w:rPr>
          <w:rFonts w:ascii="Courier New" w:hAnsi="Courier New" w:cs="Courier New"/>
          <w:color w:val="000000"/>
          <w:sz w:val="24"/>
          <w:szCs w:val="24"/>
        </w:rPr>
        <w:t>à</w:t>
      </w:r>
      <w:r w:rsidR="007909D2" w:rsidRPr="001C4B5E">
        <w:rPr>
          <w:rFonts w:ascii="Courier New" w:hAnsi="Courier New" w:cs="Courier New"/>
          <w:color w:val="000000"/>
          <w:sz w:val="24"/>
          <w:szCs w:val="24"/>
        </w:rPr>
        <w:t xml:space="preserve"> casa do Senhor </w:t>
      </w:r>
      <w:proofErr w:type="spellStart"/>
      <w:r w:rsidR="007909D2" w:rsidRPr="001C4B5E">
        <w:rPr>
          <w:rFonts w:ascii="Courier New" w:hAnsi="Courier New" w:cs="Courier New"/>
          <w:color w:val="000000"/>
          <w:sz w:val="24"/>
          <w:szCs w:val="24"/>
        </w:rPr>
        <w:t>Nilziley</w:t>
      </w:r>
      <w:proofErr w:type="spellEnd"/>
      <w:r w:rsidR="007909D2" w:rsidRPr="001C4B5E">
        <w:rPr>
          <w:rFonts w:ascii="Courier New" w:hAnsi="Courier New" w:cs="Courier New"/>
          <w:color w:val="000000"/>
          <w:sz w:val="24"/>
          <w:szCs w:val="24"/>
        </w:rPr>
        <w:t xml:space="preserve"> Andreatta, Rua essa com calçamento concluído recentemente</w:t>
      </w:r>
      <w:r w:rsidR="00DD2A7B" w:rsidRPr="00B83660">
        <w:rPr>
          <w:rFonts w:ascii="Courier New" w:hAnsi="Courier New" w:cs="Courier New"/>
          <w:color w:val="000000"/>
          <w:sz w:val="24"/>
          <w:szCs w:val="24"/>
        </w:rPr>
        <w:t xml:space="preserve">. </w:t>
      </w:r>
      <w:r w:rsidRPr="00B83660">
        <w:rPr>
          <w:rFonts w:ascii="Courier New" w:hAnsi="Courier New" w:cs="Courier New"/>
          <w:sz w:val="24"/>
          <w:szCs w:val="24"/>
        </w:rPr>
        <w:t>O Excelentíssimo Senhor Presidente colocou a</w:t>
      </w:r>
      <w:r w:rsidRPr="00B83660">
        <w:rPr>
          <w:rFonts w:ascii="Courier New" w:hAnsi="Courier New" w:cs="Courier New"/>
          <w:b/>
          <w:sz w:val="24"/>
          <w:szCs w:val="24"/>
        </w:rPr>
        <w:t xml:space="preserve"> </w:t>
      </w:r>
      <w:r w:rsidRPr="00B83660">
        <w:rPr>
          <w:rFonts w:ascii="Courier New" w:hAnsi="Courier New" w:cs="Courier New"/>
          <w:b/>
          <w:sz w:val="24"/>
          <w:szCs w:val="24"/>
          <w:u w:val="single"/>
        </w:rPr>
        <w:t>ORDEM DO DIA EM DISCUSSÃO</w:t>
      </w:r>
      <w:r w:rsidRPr="00B83660">
        <w:rPr>
          <w:rFonts w:ascii="Courier New" w:hAnsi="Courier New" w:cs="Courier New"/>
          <w:b/>
          <w:sz w:val="24"/>
          <w:szCs w:val="24"/>
        </w:rPr>
        <w:t xml:space="preserve"> </w:t>
      </w:r>
      <w:r w:rsidRPr="00B83660">
        <w:rPr>
          <w:rFonts w:ascii="Courier New" w:hAnsi="Courier New" w:cs="Courier New"/>
          <w:sz w:val="24"/>
          <w:szCs w:val="24"/>
        </w:rPr>
        <w:t>dos Senhores Vereadores (as)</w:t>
      </w:r>
      <w:r w:rsidR="00806AFF">
        <w:rPr>
          <w:rFonts w:ascii="Courier New" w:hAnsi="Courier New" w:cs="Courier New"/>
          <w:b/>
          <w:sz w:val="24"/>
          <w:szCs w:val="24"/>
        </w:rPr>
        <w:t xml:space="preserve">, </w:t>
      </w:r>
      <w:r w:rsidR="00806AFF" w:rsidRPr="00406A98">
        <w:rPr>
          <w:rFonts w:ascii="Courier New" w:hAnsi="Courier New" w:cs="Courier New"/>
          <w:sz w:val="24"/>
          <w:szCs w:val="24"/>
        </w:rPr>
        <w:t>e em conformidade com a resolução 108/2012 fizer</w:t>
      </w:r>
      <w:r w:rsidR="002704B7" w:rsidRPr="00406A98">
        <w:rPr>
          <w:rFonts w:ascii="Courier New" w:hAnsi="Courier New" w:cs="Courier New"/>
          <w:sz w:val="24"/>
          <w:szCs w:val="24"/>
        </w:rPr>
        <w:t>am uso da palavra os seguintes V</w:t>
      </w:r>
      <w:r w:rsidR="00806AFF" w:rsidRPr="00406A98">
        <w:rPr>
          <w:rFonts w:ascii="Courier New" w:hAnsi="Courier New" w:cs="Courier New"/>
          <w:sz w:val="24"/>
          <w:szCs w:val="24"/>
        </w:rPr>
        <w:t>ereadores</w:t>
      </w:r>
      <w:r w:rsidR="00406A98">
        <w:rPr>
          <w:rFonts w:ascii="Courier New" w:hAnsi="Courier New" w:cs="Courier New"/>
          <w:sz w:val="24"/>
          <w:szCs w:val="24"/>
        </w:rPr>
        <w:t>(as):</w:t>
      </w:r>
      <w:r w:rsidR="009B47FB">
        <w:rPr>
          <w:rFonts w:ascii="Courier New" w:hAnsi="Courier New" w:cs="Courier New"/>
          <w:sz w:val="24"/>
          <w:szCs w:val="24"/>
        </w:rPr>
        <w:t xml:space="preserve"> </w:t>
      </w:r>
      <w:r w:rsidR="009B47FB" w:rsidRPr="009B47FB">
        <w:rPr>
          <w:rFonts w:ascii="Courier New" w:hAnsi="Courier New" w:cs="Courier New"/>
          <w:b/>
          <w:sz w:val="24"/>
          <w:szCs w:val="24"/>
        </w:rPr>
        <w:t>C</w:t>
      </w:r>
      <w:r w:rsidR="003068C3" w:rsidRPr="003068C3">
        <w:rPr>
          <w:rFonts w:ascii="Courier New" w:hAnsi="Courier New" w:cs="Courier New"/>
          <w:b/>
          <w:color w:val="000000"/>
          <w:sz w:val="24"/>
          <w:szCs w:val="24"/>
        </w:rPr>
        <w:t xml:space="preserve">elma Côrtes </w:t>
      </w:r>
      <w:proofErr w:type="spellStart"/>
      <w:r w:rsidR="003068C3" w:rsidRPr="003068C3">
        <w:rPr>
          <w:rFonts w:ascii="Courier New" w:hAnsi="Courier New" w:cs="Courier New"/>
          <w:b/>
          <w:color w:val="000000"/>
          <w:sz w:val="24"/>
          <w:szCs w:val="24"/>
        </w:rPr>
        <w:t>Bussular</w:t>
      </w:r>
      <w:proofErr w:type="spellEnd"/>
      <w:r w:rsidR="003068C3" w:rsidRPr="003068C3">
        <w:rPr>
          <w:rFonts w:ascii="Courier New" w:hAnsi="Courier New" w:cs="Courier New"/>
          <w:b/>
          <w:color w:val="000000"/>
          <w:sz w:val="24"/>
          <w:szCs w:val="24"/>
        </w:rPr>
        <w:t xml:space="preserve">, </w:t>
      </w:r>
      <w:r w:rsidR="003068C3">
        <w:rPr>
          <w:rFonts w:ascii="Courier New" w:hAnsi="Courier New" w:cs="Courier New"/>
          <w:b/>
          <w:color w:val="000000"/>
          <w:sz w:val="24"/>
          <w:szCs w:val="24"/>
        </w:rPr>
        <w:t>Wilton Minarini de Souza Filho</w:t>
      </w:r>
      <w:r w:rsidR="009B503A" w:rsidRPr="00B83660">
        <w:rPr>
          <w:rFonts w:ascii="Courier New" w:hAnsi="Courier New" w:cs="Courier New"/>
          <w:color w:val="000000"/>
          <w:sz w:val="24"/>
          <w:szCs w:val="24"/>
        </w:rPr>
        <w:t xml:space="preserve">. </w:t>
      </w:r>
      <w:r w:rsidR="000D472A" w:rsidRPr="00B83660">
        <w:rPr>
          <w:rFonts w:ascii="Courier New" w:hAnsi="Courier New" w:cs="Courier New"/>
          <w:sz w:val="24"/>
          <w:szCs w:val="24"/>
        </w:rPr>
        <w:t xml:space="preserve">O Excelentíssimo Senhor Presidente solicita ao Ilmo. Senhor Secretário </w:t>
      </w:r>
      <w:r w:rsidR="000D472A" w:rsidRPr="00B83660">
        <w:rPr>
          <w:rFonts w:ascii="Courier New" w:hAnsi="Courier New" w:cs="Courier New"/>
          <w:b/>
          <w:sz w:val="24"/>
          <w:szCs w:val="24"/>
        </w:rPr>
        <w:t>colher os votos ao</w:t>
      </w:r>
      <w:r w:rsidR="000D472A" w:rsidRPr="00F76C42">
        <w:rPr>
          <w:rFonts w:ascii="Courier New" w:hAnsi="Courier New" w:cs="Courier New"/>
          <w:sz w:val="24"/>
          <w:szCs w:val="24"/>
        </w:rPr>
        <w:t xml:space="preserve"> </w:t>
      </w:r>
      <w:r w:rsidR="000D472A" w:rsidRPr="001C4B5E">
        <w:rPr>
          <w:rFonts w:ascii="Courier New" w:hAnsi="Courier New" w:cs="Courier New"/>
          <w:b/>
          <w:color w:val="000000"/>
          <w:sz w:val="24"/>
          <w:szCs w:val="24"/>
        </w:rPr>
        <w:t>PROJETO DE LEI 044/2018</w:t>
      </w:r>
      <w:r w:rsidR="000D472A">
        <w:rPr>
          <w:rFonts w:ascii="Courier New" w:hAnsi="Courier New" w:cs="Courier New"/>
          <w:b/>
          <w:color w:val="000000"/>
          <w:sz w:val="24"/>
          <w:szCs w:val="24"/>
        </w:rPr>
        <w:t>,</w:t>
      </w:r>
      <w:r w:rsidR="000D472A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0D472A">
        <w:rPr>
          <w:rFonts w:ascii="Courier New" w:hAnsi="Courier New" w:cs="Courier New"/>
          <w:sz w:val="24"/>
          <w:szCs w:val="24"/>
        </w:rPr>
        <w:t>Projeto de Lei</w:t>
      </w:r>
      <w:r w:rsidR="000D472A" w:rsidRPr="00B83660">
        <w:rPr>
          <w:rFonts w:ascii="Courier New" w:hAnsi="Courier New" w:cs="Courier New"/>
          <w:sz w:val="24"/>
          <w:szCs w:val="24"/>
        </w:rPr>
        <w:t xml:space="preserve"> aprovada por unanimidade de votos e será encaminhado ao Prefeito Municipal</w:t>
      </w:r>
      <w:r w:rsidR="000D472A" w:rsidRPr="00B83660">
        <w:rPr>
          <w:rFonts w:ascii="Courier New" w:hAnsi="Courier New" w:cs="Courier New"/>
          <w:color w:val="000000"/>
          <w:sz w:val="24"/>
          <w:szCs w:val="24"/>
        </w:rPr>
        <w:t xml:space="preserve">. </w:t>
      </w:r>
      <w:r w:rsidR="000D472A" w:rsidRPr="00B83660">
        <w:rPr>
          <w:rFonts w:ascii="Courier New" w:hAnsi="Courier New" w:cs="Courier New"/>
          <w:sz w:val="24"/>
          <w:szCs w:val="24"/>
        </w:rPr>
        <w:t xml:space="preserve">O Excelentíssimo Senhor Presidente solicita ao Ilmo. Senhor Secretário </w:t>
      </w:r>
      <w:r w:rsidR="000D472A" w:rsidRPr="00B83660">
        <w:rPr>
          <w:rFonts w:ascii="Courier New" w:hAnsi="Courier New" w:cs="Courier New"/>
          <w:b/>
          <w:sz w:val="24"/>
          <w:szCs w:val="24"/>
        </w:rPr>
        <w:t>colher os votos ao</w:t>
      </w:r>
      <w:r w:rsidR="000D472A" w:rsidRPr="00F76C42">
        <w:rPr>
          <w:rFonts w:ascii="Courier New" w:hAnsi="Courier New" w:cs="Courier New"/>
          <w:sz w:val="24"/>
          <w:szCs w:val="24"/>
        </w:rPr>
        <w:t xml:space="preserve"> </w:t>
      </w:r>
      <w:r w:rsidR="000D472A">
        <w:rPr>
          <w:rFonts w:ascii="Courier New" w:hAnsi="Courier New" w:cs="Courier New"/>
          <w:b/>
          <w:color w:val="000000"/>
          <w:sz w:val="24"/>
          <w:szCs w:val="24"/>
        </w:rPr>
        <w:t>ANTE</w:t>
      </w:r>
      <w:r w:rsidR="000D472A" w:rsidRPr="001C4B5E">
        <w:rPr>
          <w:rFonts w:ascii="Courier New" w:hAnsi="Courier New" w:cs="Courier New"/>
          <w:b/>
          <w:color w:val="000000"/>
          <w:sz w:val="24"/>
          <w:szCs w:val="24"/>
        </w:rPr>
        <w:t>PROJETO DE LEI 006/</w:t>
      </w:r>
      <w:r w:rsidR="000D472A">
        <w:rPr>
          <w:rFonts w:ascii="Courier New" w:hAnsi="Courier New" w:cs="Courier New"/>
          <w:b/>
          <w:color w:val="000000"/>
          <w:sz w:val="24"/>
          <w:szCs w:val="24"/>
        </w:rPr>
        <w:t>2018,</w:t>
      </w:r>
      <w:r w:rsidR="000D472A" w:rsidRPr="00CB696D">
        <w:rPr>
          <w:rFonts w:ascii="Courier New" w:hAnsi="Courier New" w:cs="Courier New"/>
          <w:sz w:val="24"/>
          <w:szCs w:val="24"/>
        </w:rPr>
        <w:t xml:space="preserve"> </w:t>
      </w:r>
      <w:r w:rsidR="000D472A">
        <w:rPr>
          <w:rFonts w:ascii="Courier New" w:hAnsi="Courier New" w:cs="Courier New"/>
          <w:sz w:val="24"/>
          <w:szCs w:val="24"/>
        </w:rPr>
        <w:t>Anteprojeto de Lei aprovado</w:t>
      </w:r>
      <w:r w:rsidR="000D472A" w:rsidRPr="00B83660">
        <w:rPr>
          <w:rFonts w:ascii="Courier New" w:hAnsi="Courier New" w:cs="Courier New"/>
          <w:sz w:val="24"/>
          <w:szCs w:val="24"/>
        </w:rPr>
        <w:t xml:space="preserve"> por unanimidade de votos e será encaminhado ao Prefeito Municipal</w:t>
      </w:r>
      <w:r w:rsidR="000D472A" w:rsidRPr="00B83660">
        <w:rPr>
          <w:rFonts w:ascii="Courier New" w:hAnsi="Courier New" w:cs="Courier New"/>
          <w:color w:val="000000"/>
          <w:sz w:val="24"/>
          <w:szCs w:val="24"/>
        </w:rPr>
        <w:t xml:space="preserve">. </w:t>
      </w:r>
      <w:r w:rsidR="000D472A" w:rsidRPr="00B83660">
        <w:rPr>
          <w:rFonts w:ascii="Courier New" w:hAnsi="Courier New" w:cs="Courier New"/>
          <w:sz w:val="24"/>
          <w:szCs w:val="24"/>
        </w:rPr>
        <w:t xml:space="preserve">O Excelentíssimo Senhor Presidente solicita ao Ilmo. Senhor Secretário </w:t>
      </w:r>
      <w:r w:rsidR="000D472A" w:rsidRPr="00B83660">
        <w:rPr>
          <w:rFonts w:ascii="Courier New" w:hAnsi="Courier New" w:cs="Courier New"/>
          <w:b/>
          <w:sz w:val="24"/>
          <w:szCs w:val="24"/>
        </w:rPr>
        <w:t>colher os votos ao</w:t>
      </w:r>
      <w:r w:rsidR="000D472A">
        <w:rPr>
          <w:rFonts w:ascii="Courier New" w:hAnsi="Courier New" w:cs="Courier New"/>
          <w:sz w:val="24"/>
          <w:szCs w:val="24"/>
        </w:rPr>
        <w:t xml:space="preserve"> </w:t>
      </w:r>
      <w:r w:rsidR="000D472A" w:rsidRPr="001C4B5E">
        <w:rPr>
          <w:rFonts w:ascii="Courier New" w:hAnsi="Courier New" w:cs="Courier New"/>
          <w:b/>
          <w:color w:val="000000"/>
          <w:sz w:val="24"/>
          <w:szCs w:val="24"/>
        </w:rPr>
        <w:t>PROJETO DE DECRETO 004/2018</w:t>
      </w:r>
      <w:r w:rsidR="000D472A">
        <w:rPr>
          <w:rFonts w:ascii="Courier New" w:hAnsi="Courier New" w:cs="Courier New"/>
          <w:b/>
          <w:color w:val="000000"/>
          <w:sz w:val="24"/>
          <w:szCs w:val="24"/>
        </w:rPr>
        <w:t>,</w:t>
      </w:r>
      <w:r w:rsidR="000D472A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0D472A">
        <w:rPr>
          <w:rFonts w:ascii="Courier New" w:hAnsi="Courier New" w:cs="Courier New"/>
          <w:sz w:val="24"/>
          <w:szCs w:val="24"/>
        </w:rPr>
        <w:t>Projeto de Decreto aprovado</w:t>
      </w:r>
      <w:r w:rsidR="000D472A" w:rsidRPr="00B83660">
        <w:rPr>
          <w:rFonts w:ascii="Courier New" w:hAnsi="Courier New" w:cs="Courier New"/>
          <w:sz w:val="24"/>
          <w:szCs w:val="24"/>
        </w:rPr>
        <w:t xml:space="preserve"> por unanimidade de votos e será encaminhado ao </w:t>
      </w:r>
      <w:r w:rsidR="000D472A">
        <w:rPr>
          <w:rFonts w:ascii="Courier New" w:hAnsi="Courier New" w:cs="Courier New"/>
          <w:sz w:val="24"/>
          <w:szCs w:val="24"/>
        </w:rPr>
        <w:t>Beneficiário</w:t>
      </w:r>
      <w:r w:rsidR="000D472A" w:rsidRPr="00B83660">
        <w:rPr>
          <w:rFonts w:ascii="Courier New" w:hAnsi="Courier New" w:cs="Courier New"/>
          <w:color w:val="000000"/>
          <w:sz w:val="24"/>
          <w:szCs w:val="24"/>
        </w:rPr>
        <w:t xml:space="preserve">. </w:t>
      </w:r>
      <w:r w:rsidR="000D472A" w:rsidRPr="00B83660">
        <w:rPr>
          <w:rFonts w:ascii="Courier New" w:hAnsi="Courier New" w:cs="Courier New"/>
          <w:sz w:val="24"/>
          <w:szCs w:val="24"/>
        </w:rPr>
        <w:t xml:space="preserve">O Excelentíssimo Senhor Presidente solicita ao Ilmo. Senhor Secretário </w:t>
      </w:r>
      <w:r w:rsidR="000D472A" w:rsidRPr="00B83660">
        <w:rPr>
          <w:rFonts w:ascii="Courier New" w:hAnsi="Courier New" w:cs="Courier New"/>
          <w:b/>
          <w:sz w:val="24"/>
          <w:szCs w:val="24"/>
        </w:rPr>
        <w:t>colher os votos ao</w:t>
      </w:r>
      <w:r w:rsidR="000D472A" w:rsidRPr="00F76C42">
        <w:rPr>
          <w:rFonts w:ascii="Courier New" w:hAnsi="Courier New" w:cs="Courier New"/>
          <w:sz w:val="24"/>
          <w:szCs w:val="24"/>
        </w:rPr>
        <w:t xml:space="preserve"> </w:t>
      </w:r>
      <w:r w:rsidR="000D472A" w:rsidRPr="001C4B5E">
        <w:rPr>
          <w:rFonts w:ascii="Courier New" w:hAnsi="Courier New" w:cs="Courier New"/>
          <w:b/>
          <w:color w:val="000000"/>
          <w:sz w:val="24"/>
          <w:szCs w:val="24"/>
        </w:rPr>
        <w:t>PROJETO DE DECRETO 00</w:t>
      </w:r>
      <w:r w:rsidR="003F01EA">
        <w:rPr>
          <w:rFonts w:ascii="Courier New" w:hAnsi="Courier New" w:cs="Courier New"/>
          <w:b/>
          <w:color w:val="000000"/>
          <w:sz w:val="24"/>
          <w:szCs w:val="24"/>
        </w:rPr>
        <w:t>5</w:t>
      </w:r>
      <w:r w:rsidR="000D472A" w:rsidRPr="001C4B5E">
        <w:rPr>
          <w:rFonts w:ascii="Courier New" w:hAnsi="Courier New" w:cs="Courier New"/>
          <w:b/>
          <w:color w:val="000000"/>
          <w:sz w:val="24"/>
          <w:szCs w:val="24"/>
        </w:rPr>
        <w:t>/2018</w:t>
      </w:r>
      <w:r w:rsidR="000D472A">
        <w:rPr>
          <w:rFonts w:ascii="Courier New" w:hAnsi="Courier New" w:cs="Courier New"/>
          <w:b/>
          <w:color w:val="000000"/>
          <w:sz w:val="24"/>
          <w:szCs w:val="24"/>
        </w:rPr>
        <w:t>,</w:t>
      </w:r>
      <w:r w:rsidR="000D472A" w:rsidRPr="001C4B5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0D472A">
        <w:rPr>
          <w:rFonts w:ascii="Courier New" w:hAnsi="Courier New" w:cs="Courier New"/>
          <w:sz w:val="24"/>
          <w:szCs w:val="24"/>
        </w:rPr>
        <w:t>Projeto de Decreto aprovado</w:t>
      </w:r>
      <w:r w:rsidR="000D472A" w:rsidRPr="00B83660">
        <w:rPr>
          <w:rFonts w:ascii="Courier New" w:hAnsi="Courier New" w:cs="Courier New"/>
          <w:sz w:val="24"/>
          <w:szCs w:val="24"/>
        </w:rPr>
        <w:t xml:space="preserve"> por unanimidade de votos e será encaminhado ao Prefeito Municipal</w:t>
      </w:r>
      <w:r w:rsidR="000D472A" w:rsidRPr="00B83660">
        <w:rPr>
          <w:rFonts w:ascii="Courier New" w:hAnsi="Courier New" w:cs="Courier New"/>
          <w:color w:val="000000"/>
          <w:sz w:val="24"/>
          <w:szCs w:val="24"/>
        </w:rPr>
        <w:t xml:space="preserve">. </w:t>
      </w:r>
      <w:r w:rsidR="000D472A" w:rsidRPr="00B83660">
        <w:rPr>
          <w:rFonts w:ascii="Courier New" w:hAnsi="Courier New" w:cs="Courier New"/>
          <w:sz w:val="24"/>
          <w:szCs w:val="24"/>
        </w:rPr>
        <w:t xml:space="preserve">O Excelentíssimo Senhor Presidente solicita ao Ilmo. Senhor Secretário </w:t>
      </w:r>
      <w:r w:rsidR="000D472A">
        <w:rPr>
          <w:rFonts w:ascii="Courier New" w:hAnsi="Courier New" w:cs="Courier New"/>
          <w:b/>
          <w:sz w:val="24"/>
          <w:szCs w:val="24"/>
        </w:rPr>
        <w:t>colher os votos a</w:t>
      </w:r>
      <w:r w:rsidR="000D472A" w:rsidRPr="00F76C42">
        <w:rPr>
          <w:rFonts w:ascii="Courier New" w:hAnsi="Courier New" w:cs="Courier New"/>
          <w:sz w:val="24"/>
          <w:szCs w:val="24"/>
        </w:rPr>
        <w:t xml:space="preserve"> </w:t>
      </w:r>
      <w:r w:rsidR="000D472A" w:rsidRPr="001C4B5E">
        <w:rPr>
          <w:rFonts w:ascii="Courier New" w:hAnsi="Courier New" w:cs="Courier New"/>
          <w:b/>
          <w:color w:val="000000"/>
          <w:sz w:val="24"/>
          <w:szCs w:val="24"/>
        </w:rPr>
        <w:t>MOÇÃO DE APLAUSO 031/2018</w:t>
      </w:r>
      <w:r w:rsidR="000D472A">
        <w:rPr>
          <w:rFonts w:ascii="Courier New" w:hAnsi="Courier New" w:cs="Courier New"/>
          <w:color w:val="000000"/>
          <w:sz w:val="24"/>
          <w:szCs w:val="24"/>
        </w:rPr>
        <w:t xml:space="preserve">, </w:t>
      </w:r>
      <w:r w:rsidR="000D472A">
        <w:rPr>
          <w:rFonts w:ascii="Courier New" w:hAnsi="Courier New" w:cs="Courier New"/>
          <w:sz w:val="24"/>
          <w:szCs w:val="24"/>
        </w:rPr>
        <w:t>Moção</w:t>
      </w:r>
      <w:r w:rsidR="000D472A" w:rsidRPr="00B83660">
        <w:rPr>
          <w:rFonts w:ascii="Courier New" w:hAnsi="Courier New" w:cs="Courier New"/>
          <w:sz w:val="24"/>
          <w:szCs w:val="24"/>
        </w:rPr>
        <w:t xml:space="preserve"> aprovada por unanimi</w:t>
      </w:r>
      <w:r w:rsidR="000D472A">
        <w:rPr>
          <w:rFonts w:ascii="Courier New" w:hAnsi="Courier New" w:cs="Courier New"/>
          <w:sz w:val="24"/>
          <w:szCs w:val="24"/>
        </w:rPr>
        <w:t>dade de votos e será encaminhada aos beneficiários</w:t>
      </w:r>
      <w:r w:rsidR="000D472A" w:rsidRPr="00B83660">
        <w:rPr>
          <w:rFonts w:ascii="Courier New" w:hAnsi="Courier New" w:cs="Courier New"/>
          <w:color w:val="000000"/>
          <w:sz w:val="24"/>
          <w:szCs w:val="24"/>
        </w:rPr>
        <w:t xml:space="preserve">. </w:t>
      </w:r>
      <w:r w:rsidR="000D472A" w:rsidRPr="00B83660">
        <w:rPr>
          <w:rFonts w:ascii="Courier New" w:hAnsi="Courier New" w:cs="Courier New"/>
          <w:sz w:val="24"/>
          <w:szCs w:val="24"/>
        </w:rPr>
        <w:t xml:space="preserve">O Excelentíssimo Senhor Presidente solicita ao Ilmo. Senhor Secretário </w:t>
      </w:r>
      <w:r w:rsidR="000D472A">
        <w:rPr>
          <w:rFonts w:ascii="Courier New" w:hAnsi="Courier New" w:cs="Courier New"/>
          <w:b/>
          <w:sz w:val="24"/>
          <w:szCs w:val="24"/>
        </w:rPr>
        <w:t>colher os votos a</w:t>
      </w:r>
      <w:r w:rsidR="000D472A" w:rsidRPr="00F76C42">
        <w:rPr>
          <w:rFonts w:ascii="Courier New" w:hAnsi="Courier New" w:cs="Courier New"/>
          <w:sz w:val="24"/>
          <w:szCs w:val="24"/>
        </w:rPr>
        <w:t xml:space="preserve"> </w:t>
      </w:r>
      <w:r w:rsidR="000D472A" w:rsidRPr="001C4B5E">
        <w:rPr>
          <w:rFonts w:ascii="Courier New" w:hAnsi="Courier New" w:cs="Courier New"/>
          <w:b/>
          <w:color w:val="000000"/>
          <w:sz w:val="24"/>
          <w:szCs w:val="24"/>
        </w:rPr>
        <w:t>MOÇÃO DE APLAUSO 011/2018</w:t>
      </w:r>
      <w:r w:rsidR="000D472A">
        <w:rPr>
          <w:rFonts w:ascii="Courier New" w:hAnsi="Courier New" w:cs="Courier New"/>
          <w:b/>
          <w:color w:val="000000"/>
          <w:sz w:val="24"/>
          <w:szCs w:val="24"/>
        </w:rPr>
        <w:t xml:space="preserve">, </w:t>
      </w:r>
      <w:r w:rsidR="000D472A" w:rsidRPr="00984E7A">
        <w:rPr>
          <w:rFonts w:ascii="Courier New" w:hAnsi="Courier New" w:cs="Courier New"/>
          <w:color w:val="000000"/>
          <w:sz w:val="24"/>
          <w:szCs w:val="24"/>
        </w:rPr>
        <w:t>Moção</w:t>
      </w:r>
      <w:r w:rsidR="000D472A" w:rsidRPr="00B83660">
        <w:rPr>
          <w:rFonts w:ascii="Courier New" w:hAnsi="Courier New" w:cs="Courier New"/>
          <w:sz w:val="24"/>
          <w:szCs w:val="24"/>
        </w:rPr>
        <w:t xml:space="preserve"> aprovada por unanimidade de votos e será encaminhado ao</w:t>
      </w:r>
      <w:r w:rsidR="000D472A">
        <w:rPr>
          <w:rFonts w:ascii="Courier New" w:hAnsi="Courier New" w:cs="Courier New"/>
          <w:sz w:val="24"/>
          <w:szCs w:val="24"/>
        </w:rPr>
        <w:t>s</w:t>
      </w:r>
      <w:r w:rsidR="000D472A" w:rsidRPr="00B83660">
        <w:rPr>
          <w:rFonts w:ascii="Courier New" w:hAnsi="Courier New" w:cs="Courier New"/>
          <w:sz w:val="24"/>
          <w:szCs w:val="24"/>
        </w:rPr>
        <w:t xml:space="preserve"> </w:t>
      </w:r>
      <w:r w:rsidR="000D472A">
        <w:rPr>
          <w:rFonts w:ascii="Courier New" w:hAnsi="Courier New" w:cs="Courier New"/>
          <w:sz w:val="24"/>
          <w:szCs w:val="24"/>
        </w:rPr>
        <w:t>Beneficiários</w:t>
      </w:r>
      <w:r w:rsidR="000D472A" w:rsidRPr="00B83660">
        <w:rPr>
          <w:rFonts w:ascii="Courier New" w:hAnsi="Courier New" w:cs="Courier New"/>
          <w:color w:val="000000"/>
          <w:sz w:val="24"/>
          <w:szCs w:val="24"/>
        </w:rPr>
        <w:t xml:space="preserve">. </w:t>
      </w:r>
      <w:r w:rsidR="000D472A" w:rsidRPr="00B83660">
        <w:rPr>
          <w:rFonts w:ascii="Courier New" w:hAnsi="Courier New" w:cs="Courier New"/>
          <w:sz w:val="24"/>
          <w:szCs w:val="24"/>
        </w:rPr>
        <w:t xml:space="preserve">O Excelentíssimo Senhor Presidente solicita ao Ilmo. Senhor Secretário </w:t>
      </w:r>
      <w:r w:rsidR="003F01EA">
        <w:rPr>
          <w:rFonts w:ascii="Courier New" w:hAnsi="Courier New" w:cs="Courier New"/>
          <w:b/>
          <w:sz w:val="24"/>
          <w:szCs w:val="24"/>
        </w:rPr>
        <w:t>colher os votos a</w:t>
      </w:r>
      <w:r w:rsidR="000D472A" w:rsidRPr="00F76C42">
        <w:rPr>
          <w:rFonts w:ascii="Courier New" w:hAnsi="Courier New" w:cs="Courier New"/>
          <w:sz w:val="24"/>
          <w:szCs w:val="24"/>
        </w:rPr>
        <w:t xml:space="preserve"> </w:t>
      </w:r>
      <w:r w:rsidR="000D472A" w:rsidRPr="001C4B5E">
        <w:rPr>
          <w:rFonts w:ascii="Courier New" w:hAnsi="Courier New" w:cs="Courier New"/>
          <w:b/>
          <w:color w:val="000000"/>
          <w:sz w:val="24"/>
          <w:szCs w:val="24"/>
        </w:rPr>
        <w:t>MOÇÃO DE REPUDIO Nº 003/2018</w:t>
      </w:r>
      <w:r w:rsidR="000D472A">
        <w:rPr>
          <w:rFonts w:ascii="Courier New" w:hAnsi="Courier New" w:cs="Courier New"/>
          <w:b/>
          <w:color w:val="000000"/>
          <w:sz w:val="24"/>
          <w:szCs w:val="24"/>
        </w:rPr>
        <w:t>,</w:t>
      </w:r>
      <w:r w:rsidR="000D472A" w:rsidRPr="001C4B5E">
        <w:rPr>
          <w:rFonts w:ascii="Courier New" w:hAnsi="Courier New" w:cs="Courier New"/>
          <w:color w:val="000000"/>
          <w:sz w:val="24"/>
          <w:szCs w:val="24"/>
        </w:rPr>
        <w:t> </w:t>
      </w:r>
      <w:r w:rsidR="003F01EA">
        <w:rPr>
          <w:rFonts w:ascii="Courier New" w:hAnsi="Courier New" w:cs="Courier New"/>
          <w:sz w:val="24"/>
          <w:szCs w:val="24"/>
        </w:rPr>
        <w:t>Repudio</w:t>
      </w:r>
      <w:r w:rsidR="000D472A" w:rsidRPr="00B83660">
        <w:rPr>
          <w:rFonts w:ascii="Courier New" w:hAnsi="Courier New" w:cs="Courier New"/>
          <w:sz w:val="24"/>
          <w:szCs w:val="24"/>
        </w:rPr>
        <w:t xml:space="preserve"> aprovada por unanimi</w:t>
      </w:r>
      <w:r w:rsidR="000D472A">
        <w:rPr>
          <w:rFonts w:ascii="Courier New" w:hAnsi="Courier New" w:cs="Courier New"/>
          <w:sz w:val="24"/>
          <w:szCs w:val="24"/>
        </w:rPr>
        <w:t>dade de votos e será encaminhada</w:t>
      </w:r>
      <w:r w:rsidR="000D472A" w:rsidRPr="00B83660">
        <w:rPr>
          <w:rFonts w:ascii="Courier New" w:hAnsi="Courier New" w:cs="Courier New"/>
          <w:sz w:val="24"/>
          <w:szCs w:val="24"/>
        </w:rPr>
        <w:t xml:space="preserve"> ao </w:t>
      </w:r>
      <w:r w:rsidR="003F01EA">
        <w:rPr>
          <w:rFonts w:ascii="Courier New" w:hAnsi="Courier New" w:cs="Courier New"/>
          <w:sz w:val="24"/>
          <w:szCs w:val="24"/>
        </w:rPr>
        <w:t>Repudiado</w:t>
      </w:r>
      <w:r w:rsidR="000D472A" w:rsidRPr="00B83660">
        <w:rPr>
          <w:rFonts w:ascii="Courier New" w:hAnsi="Courier New" w:cs="Courier New"/>
          <w:color w:val="000000"/>
          <w:sz w:val="24"/>
          <w:szCs w:val="24"/>
        </w:rPr>
        <w:t xml:space="preserve">. </w:t>
      </w:r>
      <w:r w:rsidR="000D472A" w:rsidRPr="00B83660">
        <w:rPr>
          <w:rFonts w:ascii="Courier New" w:hAnsi="Courier New" w:cs="Courier New"/>
          <w:sz w:val="24"/>
          <w:szCs w:val="24"/>
        </w:rPr>
        <w:t xml:space="preserve">O Excelentíssimo Senhor Presidente solicita ao Ilmo. Senhor Secretário </w:t>
      </w:r>
      <w:r w:rsidR="000D472A" w:rsidRPr="00B83660">
        <w:rPr>
          <w:rFonts w:ascii="Courier New" w:hAnsi="Courier New" w:cs="Courier New"/>
          <w:b/>
          <w:sz w:val="24"/>
          <w:szCs w:val="24"/>
        </w:rPr>
        <w:t>colher os votos ao</w:t>
      </w:r>
      <w:r w:rsidR="000D472A" w:rsidRPr="00F76C42">
        <w:rPr>
          <w:rFonts w:ascii="Courier New" w:hAnsi="Courier New" w:cs="Courier New"/>
          <w:sz w:val="24"/>
          <w:szCs w:val="24"/>
        </w:rPr>
        <w:t xml:space="preserve"> </w:t>
      </w:r>
      <w:r w:rsidR="000D472A" w:rsidRPr="001C4B5E">
        <w:rPr>
          <w:rFonts w:ascii="Courier New" w:hAnsi="Courier New" w:cs="Courier New"/>
          <w:b/>
          <w:sz w:val="24"/>
          <w:szCs w:val="24"/>
        </w:rPr>
        <w:t>VOTO DE PESAR Nº 005/</w:t>
      </w:r>
      <w:r w:rsidR="000D472A">
        <w:rPr>
          <w:rFonts w:ascii="Courier New" w:hAnsi="Courier New" w:cs="Courier New"/>
          <w:b/>
          <w:sz w:val="24"/>
          <w:szCs w:val="24"/>
        </w:rPr>
        <w:t>2018,</w:t>
      </w:r>
      <w:r w:rsidR="000D472A" w:rsidRPr="00CB696D">
        <w:rPr>
          <w:rFonts w:ascii="Courier New" w:hAnsi="Courier New" w:cs="Courier New"/>
          <w:sz w:val="24"/>
          <w:szCs w:val="24"/>
        </w:rPr>
        <w:t xml:space="preserve"> </w:t>
      </w:r>
      <w:r w:rsidR="000D472A">
        <w:rPr>
          <w:rFonts w:ascii="Courier New" w:hAnsi="Courier New" w:cs="Courier New"/>
          <w:sz w:val="24"/>
          <w:szCs w:val="24"/>
        </w:rPr>
        <w:t>Voto de pesar aprovado</w:t>
      </w:r>
      <w:r w:rsidR="000D472A" w:rsidRPr="00B83660">
        <w:rPr>
          <w:rFonts w:ascii="Courier New" w:hAnsi="Courier New" w:cs="Courier New"/>
          <w:sz w:val="24"/>
          <w:szCs w:val="24"/>
        </w:rPr>
        <w:t xml:space="preserve"> por unanimi</w:t>
      </w:r>
      <w:r w:rsidR="000D472A">
        <w:rPr>
          <w:rFonts w:ascii="Courier New" w:hAnsi="Courier New" w:cs="Courier New"/>
          <w:sz w:val="24"/>
          <w:szCs w:val="24"/>
        </w:rPr>
        <w:t xml:space="preserve">dade de votos e será encaminhada a família </w:t>
      </w:r>
      <w:r w:rsidR="000D472A">
        <w:rPr>
          <w:rFonts w:ascii="Courier New" w:hAnsi="Courier New" w:cs="Courier New"/>
          <w:sz w:val="24"/>
          <w:szCs w:val="24"/>
        </w:rPr>
        <w:lastRenderedPageBreak/>
        <w:t>enlutada</w:t>
      </w:r>
      <w:r w:rsidR="000D472A" w:rsidRPr="00B83660">
        <w:rPr>
          <w:rFonts w:ascii="Courier New" w:hAnsi="Courier New" w:cs="Courier New"/>
          <w:color w:val="000000"/>
          <w:sz w:val="24"/>
          <w:szCs w:val="24"/>
        </w:rPr>
        <w:t xml:space="preserve">. </w:t>
      </w:r>
      <w:r w:rsidR="000D472A" w:rsidRPr="00B83660">
        <w:rPr>
          <w:rFonts w:ascii="Courier New" w:hAnsi="Courier New" w:cs="Courier New"/>
          <w:sz w:val="24"/>
          <w:szCs w:val="24"/>
        </w:rPr>
        <w:t xml:space="preserve">O Excelentíssimo Senhor Presidente solicita ao Ilmo. Senhor Secretário </w:t>
      </w:r>
      <w:r w:rsidR="000D472A" w:rsidRPr="00B83660">
        <w:rPr>
          <w:rFonts w:ascii="Courier New" w:hAnsi="Courier New" w:cs="Courier New"/>
          <w:b/>
          <w:sz w:val="24"/>
          <w:szCs w:val="24"/>
        </w:rPr>
        <w:t>colher os votos ao</w:t>
      </w:r>
      <w:r w:rsidR="000D472A" w:rsidRPr="00F76C42">
        <w:rPr>
          <w:rFonts w:ascii="Courier New" w:hAnsi="Courier New" w:cs="Courier New"/>
          <w:sz w:val="24"/>
          <w:szCs w:val="24"/>
        </w:rPr>
        <w:t xml:space="preserve"> </w:t>
      </w:r>
      <w:r w:rsidR="000D472A" w:rsidRPr="001C4B5E">
        <w:rPr>
          <w:rFonts w:ascii="Courier New" w:hAnsi="Courier New" w:cs="Courier New"/>
          <w:b/>
          <w:sz w:val="24"/>
          <w:szCs w:val="24"/>
        </w:rPr>
        <w:t>VOTO DE PESAR Nº 006/2018</w:t>
      </w:r>
      <w:r w:rsidR="000D472A">
        <w:rPr>
          <w:rFonts w:ascii="Courier New" w:hAnsi="Courier New" w:cs="Courier New"/>
          <w:b/>
          <w:sz w:val="24"/>
          <w:szCs w:val="24"/>
        </w:rPr>
        <w:t>,</w:t>
      </w:r>
      <w:r w:rsidR="000D472A" w:rsidRPr="00984E7A">
        <w:rPr>
          <w:rFonts w:ascii="Courier New" w:hAnsi="Courier New" w:cs="Courier New"/>
          <w:sz w:val="24"/>
          <w:szCs w:val="24"/>
        </w:rPr>
        <w:t xml:space="preserve"> </w:t>
      </w:r>
      <w:r w:rsidR="000D472A">
        <w:rPr>
          <w:rFonts w:ascii="Courier New" w:hAnsi="Courier New" w:cs="Courier New"/>
          <w:sz w:val="24"/>
          <w:szCs w:val="24"/>
        </w:rPr>
        <w:t>Voto de pesar aprovado</w:t>
      </w:r>
      <w:r w:rsidR="000D472A" w:rsidRPr="00B83660">
        <w:rPr>
          <w:rFonts w:ascii="Courier New" w:hAnsi="Courier New" w:cs="Courier New"/>
          <w:sz w:val="24"/>
          <w:szCs w:val="24"/>
        </w:rPr>
        <w:t xml:space="preserve"> por unanimi</w:t>
      </w:r>
      <w:r w:rsidR="000D472A">
        <w:rPr>
          <w:rFonts w:ascii="Courier New" w:hAnsi="Courier New" w:cs="Courier New"/>
          <w:sz w:val="24"/>
          <w:szCs w:val="24"/>
        </w:rPr>
        <w:t>dade de votos e será encaminhada a família enlutada</w:t>
      </w:r>
      <w:r w:rsidR="000D472A" w:rsidRPr="00B83660">
        <w:rPr>
          <w:rFonts w:ascii="Courier New" w:hAnsi="Courier New" w:cs="Courier New"/>
          <w:color w:val="000000"/>
          <w:sz w:val="24"/>
          <w:szCs w:val="24"/>
        </w:rPr>
        <w:t>.</w:t>
      </w:r>
      <w:r w:rsidR="000D472A">
        <w:rPr>
          <w:rFonts w:ascii="Courier New" w:hAnsi="Courier New" w:cs="Courier New"/>
          <w:sz w:val="24"/>
          <w:szCs w:val="24"/>
        </w:rPr>
        <w:t xml:space="preserve"> </w:t>
      </w:r>
      <w:r w:rsidRPr="00B83660">
        <w:rPr>
          <w:rFonts w:ascii="Courier New" w:hAnsi="Courier New" w:cs="Courier New"/>
          <w:sz w:val="24"/>
          <w:szCs w:val="24"/>
        </w:rPr>
        <w:t xml:space="preserve">O Excelentíssimo Senhor Presidente solicitou ao Ilmo. Senhor Secretário, </w:t>
      </w:r>
      <w:r w:rsidRPr="00B83660">
        <w:rPr>
          <w:rFonts w:ascii="Courier New" w:hAnsi="Courier New" w:cs="Courier New"/>
          <w:b/>
          <w:sz w:val="24"/>
          <w:szCs w:val="24"/>
        </w:rPr>
        <w:t>colher os votos dos Senhores Vereadores (as) em bloco aos pedidos de Providências</w:t>
      </w:r>
      <w:r w:rsidRPr="00B83660">
        <w:rPr>
          <w:rFonts w:ascii="Courier New" w:hAnsi="Courier New" w:cs="Courier New"/>
          <w:sz w:val="24"/>
          <w:szCs w:val="24"/>
        </w:rPr>
        <w:t xml:space="preserve">, constantes no Expediente do Dia. As proposições foram </w:t>
      </w:r>
      <w:r w:rsidRPr="00B83660">
        <w:rPr>
          <w:rFonts w:ascii="Courier New" w:hAnsi="Courier New" w:cs="Courier New"/>
          <w:b/>
          <w:sz w:val="24"/>
          <w:szCs w:val="24"/>
        </w:rPr>
        <w:t>aprovadas por unanimidade de votos</w:t>
      </w:r>
      <w:r w:rsidRPr="00B83660">
        <w:rPr>
          <w:rFonts w:ascii="Courier New" w:hAnsi="Courier New" w:cs="Courier New"/>
          <w:sz w:val="24"/>
          <w:szCs w:val="24"/>
        </w:rPr>
        <w:t>. Não havendo mais proposições o Excelentíssimo Senhor Presidente colocou a palavra franca a disposição dos Nobres Vereadores</w:t>
      </w:r>
      <w:r w:rsidR="00722D05">
        <w:rPr>
          <w:rFonts w:ascii="Courier New" w:hAnsi="Courier New" w:cs="Courier New"/>
          <w:sz w:val="24"/>
          <w:szCs w:val="24"/>
        </w:rPr>
        <w:t>.</w:t>
      </w:r>
      <w:bookmarkStart w:id="0" w:name="_GoBack"/>
      <w:bookmarkEnd w:id="0"/>
      <w:r w:rsidRPr="00B83660">
        <w:rPr>
          <w:rFonts w:ascii="Courier New" w:hAnsi="Courier New" w:cs="Courier New"/>
          <w:sz w:val="24"/>
          <w:szCs w:val="24"/>
        </w:rPr>
        <w:t xml:space="preserve"> </w:t>
      </w:r>
      <w:r w:rsidR="000B3F48">
        <w:rPr>
          <w:rFonts w:ascii="Courier New" w:hAnsi="Courier New" w:cs="Courier New"/>
          <w:sz w:val="24"/>
          <w:szCs w:val="24"/>
        </w:rPr>
        <w:t>Não Houve o uso da palavra franca</w:t>
      </w:r>
      <w:r w:rsidRPr="00B83660">
        <w:rPr>
          <w:rFonts w:ascii="Courier New" w:hAnsi="Courier New" w:cs="Courier New"/>
          <w:b/>
          <w:sz w:val="24"/>
          <w:szCs w:val="24"/>
        </w:rPr>
        <w:t>.</w:t>
      </w:r>
      <w:r w:rsidRPr="00B83660">
        <w:rPr>
          <w:rFonts w:ascii="Courier New" w:hAnsi="Courier New" w:cs="Courier New"/>
          <w:sz w:val="24"/>
          <w:szCs w:val="24"/>
        </w:rPr>
        <w:t xml:space="preserve"> Todas as falas dos Senhores Vereadores (as) estão gravadas na íntegra, conforme áudio. Não havendo mais nenhum escrito e vereador que queira usar a palavra. O Excelentíssimo Senhor Presidente </w:t>
      </w:r>
      <w:r w:rsidRPr="00B83660">
        <w:rPr>
          <w:rFonts w:ascii="Courier New" w:hAnsi="Courier New" w:cs="Courier New"/>
          <w:b/>
          <w:sz w:val="24"/>
          <w:szCs w:val="24"/>
        </w:rPr>
        <w:t xml:space="preserve">Wilton Minarini de Souza Filho </w:t>
      </w:r>
      <w:r w:rsidRPr="00B83660">
        <w:rPr>
          <w:rFonts w:ascii="Courier New" w:hAnsi="Courier New" w:cs="Courier New"/>
          <w:sz w:val="24"/>
          <w:szCs w:val="24"/>
        </w:rPr>
        <w:t xml:space="preserve">encerrou a Sessão Ordinária e convidou a todos </w:t>
      </w:r>
      <w:r w:rsidR="00C962A9" w:rsidRPr="00B83660">
        <w:rPr>
          <w:rFonts w:ascii="Courier New" w:hAnsi="Courier New" w:cs="Courier New"/>
          <w:sz w:val="24"/>
          <w:szCs w:val="24"/>
        </w:rPr>
        <w:t>para</w:t>
      </w:r>
      <w:r w:rsidR="0014511A">
        <w:rPr>
          <w:rFonts w:ascii="Courier New" w:hAnsi="Courier New" w:cs="Courier New"/>
          <w:sz w:val="24"/>
          <w:szCs w:val="24"/>
        </w:rPr>
        <w:t xml:space="preserve"> a próxima</w:t>
      </w:r>
      <w:r w:rsidR="00B83660">
        <w:rPr>
          <w:rFonts w:ascii="Courier New" w:hAnsi="Courier New" w:cs="Courier New"/>
          <w:sz w:val="24"/>
          <w:szCs w:val="24"/>
        </w:rPr>
        <w:t xml:space="preserve"> Sessão ordinária</w:t>
      </w:r>
      <w:r w:rsidRPr="00B83660">
        <w:rPr>
          <w:rFonts w:ascii="Courier New" w:hAnsi="Courier New" w:cs="Courier New"/>
          <w:sz w:val="24"/>
          <w:szCs w:val="24"/>
        </w:rPr>
        <w:t xml:space="preserve"> que será no dia </w:t>
      </w:r>
      <w:r w:rsidR="003950A1">
        <w:rPr>
          <w:rFonts w:ascii="Courier New" w:hAnsi="Courier New" w:cs="Courier New"/>
          <w:sz w:val="24"/>
          <w:szCs w:val="24"/>
        </w:rPr>
        <w:t>17</w:t>
      </w:r>
      <w:r w:rsidR="00C962A9" w:rsidRPr="00B83660">
        <w:rPr>
          <w:rFonts w:ascii="Courier New" w:hAnsi="Courier New" w:cs="Courier New"/>
          <w:sz w:val="24"/>
          <w:szCs w:val="24"/>
        </w:rPr>
        <w:t>/</w:t>
      </w:r>
      <w:r w:rsidR="00B83660">
        <w:rPr>
          <w:rFonts w:ascii="Courier New" w:hAnsi="Courier New" w:cs="Courier New"/>
          <w:sz w:val="24"/>
          <w:szCs w:val="24"/>
        </w:rPr>
        <w:t>12</w:t>
      </w:r>
      <w:r w:rsidRPr="00B83660">
        <w:rPr>
          <w:rFonts w:ascii="Courier New" w:hAnsi="Courier New" w:cs="Courier New"/>
          <w:sz w:val="24"/>
          <w:szCs w:val="24"/>
        </w:rPr>
        <w:t>/2018. Eu, Salatiel Dias Bebiano, lavrei a presente Ata que será assinada pela Mesa Diretora após aprovação da mesma.</w:t>
      </w:r>
    </w:p>
    <w:p w:rsidR="00CD3378" w:rsidRPr="00B83660" w:rsidRDefault="00CD3378" w:rsidP="00CD3378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</w:p>
    <w:p w:rsidR="001872EE" w:rsidRPr="00B83660" w:rsidRDefault="001872EE" w:rsidP="00511457">
      <w:pPr>
        <w:jc w:val="both"/>
        <w:rPr>
          <w:rFonts w:ascii="Courier New" w:hAnsi="Courier New" w:cs="Courier New"/>
          <w:sz w:val="24"/>
          <w:szCs w:val="24"/>
        </w:rPr>
      </w:pPr>
      <w:r w:rsidRPr="00B83660">
        <w:rPr>
          <w:rFonts w:ascii="Courier New" w:hAnsi="Courier New" w:cs="Courier New"/>
          <w:b/>
          <w:sz w:val="24"/>
          <w:szCs w:val="24"/>
        </w:rPr>
        <w:t>Presidente</w:t>
      </w:r>
      <w:r w:rsidRPr="00B83660">
        <w:rPr>
          <w:rFonts w:ascii="Courier New" w:hAnsi="Courier New" w:cs="Courier New"/>
          <w:sz w:val="24"/>
          <w:szCs w:val="24"/>
        </w:rPr>
        <w:t>____________________________________________</w:t>
      </w:r>
    </w:p>
    <w:p w:rsidR="00CD3378" w:rsidRPr="00B83660" w:rsidRDefault="00CD3378" w:rsidP="00511457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1872EE" w:rsidRPr="00B83660" w:rsidRDefault="001872EE" w:rsidP="00511457">
      <w:pPr>
        <w:jc w:val="both"/>
        <w:rPr>
          <w:rFonts w:ascii="Courier New" w:hAnsi="Courier New" w:cs="Courier New"/>
          <w:sz w:val="24"/>
          <w:szCs w:val="24"/>
        </w:rPr>
      </w:pPr>
      <w:r w:rsidRPr="00B83660">
        <w:rPr>
          <w:rFonts w:ascii="Courier New" w:hAnsi="Courier New" w:cs="Courier New"/>
          <w:b/>
          <w:sz w:val="24"/>
          <w:szCs w:val="24"/>
        </w:rPr>
        <w:t>Vice-Presidente</w:t>
      </w:r>
      <w:r w:rsidRPr="00B83660">
        <w:rPr>
          <w:rFonts w:ascii="Courier New" w:hAnsi="Courier New" w:cs="Courier New"/>
          <w:sz w:val="24"/>
          <w:szCs w:val="24"/>
        </w:rPr>
        <w:t>_______________________________________</w:t>
      </w:r>
    </w:p>
    <w:p w:rsidR="00CD3378" w:rsidRPr="00B83660" w:rsidRDefault="00CD3378" w:rsidP="00511457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1872EE" w:rsidRPr="00B83660" w:rsidRDefault="001872EE" w:rsidP="00511457">
      <w:pPr>
        <w:jc w:val="both"/>
        <w:rPr>
          <w:rFonts w:ascii="Courier New" w:hAnsi="Courier New" w:cs="Courier New"/>
          <w:sz w:val="24"/>
          <w:szCs w:val="24"/>
        </w:rPr>
      </w:pPr>
      <w:r w:rsidRPr="00B83660">
        <w:rPr>
          <w:rFonts w:ascii="Courier New" w:hAnsi="Courier New" w:cs="Courier New"/>
          <w:b/>
          <w:sz w:val="24"/>
          <w:szCs w:val="24"/>
        </w:rPr>
        <w:t>1º Secretário</w:t>
      </w:r>
      <w:r w:rsidRPr="00B83660">
        <w:rPr>
          <w:rFonts w:ascii="Courier New" w:hAnsi="Courier New" w:cs="Courier New"/>
          <w:sz w:val="24"/>
          <w:szCs w:val="24"/>
        </w:rPr>
        <w:t>_________________________________________</w:t>
      </w:r>
    </w:p>
    <w:p w:rsidR="00CD3378" w:rsidRPr="00B83660" w:rsidRDefault="00CD3378" w:rsidP="00511457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B00C52" w:rsidRPr="00B83660" w:rsidRDefault="001872EE" w:rsidP="00511457">
      <w:pPr>
        <w:jc w:val="both"/>
        <w:rPr>
          <w:rFonts w:ascii="Courier New" w:hAnsi="Courier New" w:cs="Courier New"/>
          <w:sz w:val="24"/>
          <w:szCs w:val="24"/>
        </w:rPr>
      </w:pPr>
      <w:r w:rsidRPr="00B83660">
        <w:rPr>
          <w:rFonts w:ascii="Courier New" w:hAnsi="Courier New" w:cs="Courier New"/>
          <w:b/>
          <w:sz w:val="24"/>
          <w:szCs w:val="24"/>
        </w:rPr>
        <w:t>2º Secretário</w:t>
      </w:r>
      <w:r w:rsidRPr="00B83660">
        <w:rPr>
          <w:rFonts w:ascii="Courier New" w:hAnsi="Courier New" w:cs="Courier New"/>
          <w:sz w:val="24"/>
          <w:szCs w:val="24"/>
        </w:rPr>
        <w:t>_________________________________________</w:t>
      </w:r>
    </w:p>
    <w:sectPr w:rsidR="00B00C52" w:rsidRPr="00B83660" w:rsidSect="001872E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811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611" w:rsidRDefault="00955611" w:rsidP="00CE7E60">
      <w:pPr>
        <w:spacing w:after="0" w:line="240" w:lineRule="auto"/>
      </w:pPr>
      <w:r>
        <w:separator/>
      </w:r>
    </w:p>
  </w:endnote>
  <w:endnote w:type="continuationSeparator" w:id="0">
    <w:p w:rsidR="00955611" w:rsidRDefault="00955611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CE7E60">
    <w:pPr>
      <w:pStyle w:val="Rodap"/>
      <w:pBdr>
        <w:bottom w:val="single" w:sz="12" w:space="1" w:color="auto"/>
      </w:pBdr>
    </w:pPr>
  </w:p>
  <w:p w:rsidR="00CE7E60" w:rsidRDefault="001872EE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611" w:rsidRDefault="00955611" w:rsidP="00CE7E60">
      <w:pPr>
        <w:spacing w:after="0" w:line="240" w:lineRule="auto"/>
      </w:pPr>
      <w:r>
        <w:separator/>
      </w:r>
    </w:p>
  </w:footnote>
  <w:footnote w:type="continuationSeparator" w:id="0">
    <w:p w:rsidR="00955611" w:rsidRDefault="00955611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95561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955611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1872EE">
      <w:rPr>
        <w:b/>
        <w:noProof/>
        <w:spacing w:val="40"/>
        <w:lang w:eastAsia="pt-BR"/>
      </w:rPr>
      <w:drawing>
        <wp:inline distT="0" distB="0" distL="0" distR="0">
          <wp:extent cx="825500" cy="819150"/>
          <wp:effectExtent l="0" t="0" r="0" b="0"/>
          <wp:docPr id="25" name="Imagem 25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Pr="001872EE" w:rsidRDefault="00CE7E60" w:rsidP="001872EE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</w:t>
    </w:r>
    <w:r w:rsidR="007B2EC1">
      <w:rPr>
        <w:b/>
        <w:spacing w:val="40"/>
      </w:rPr>
      <w:t>ARA MUNICIPAL DE BAIXO GUANDU-ES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95561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2EE"/>
    <w:rsid w:val="00012B4B"/>
    <w:rsid w:val="0001437F"/>
    <w:rsid w:val="00074287"/>
    <w:rsid w:val="00086438"/>
    <w:rsid w:val="00091D8A"/>
    <w:rsid w:val="000A3509"/>
    <w:rsid w:val="000B3F48"/>
    <w:rsid w:val="000C532B"/>
    <w:rsid w:val="000D472A"/>
    <w:rsid w:val="000D5003"/>
    <w:rsid w:val="000E2006"/>
    <w:rsid w:val="000E2654"/>
    <w:rsid w:val="000E4A47"/>
    <w:rsid w:val="000F3738"/>
    <w:rsid w:val="0014511A"/>
    <w:rsid w:val="00151CE6"/>
    <w:rsid w:val="001872EE"/>
    <w:rsid w:val="001C53E8"/>
    <w:rsid w:val="001E1D29"/>
    <w:rsid w:val="00235EBB"/>
    <w:rsid w:val="002704B7"/>
    <w:rsid w:val="00292957"/>
    <w:rsid w:val="002C2C2C"/>
    <w:rsid w:val="002C3F23"/>
    <w:rsid w:val="002F12E6"/>
    <w:rsid w:val="002F6F10"/>
    <w:rsid w:val="003068C3"/>
    <w:rsid w:val="003260B3"/>
    <w:rsid w:val="003950A1"/>
    <w:rsid w:val="003A5310"/>
    <w:rsid w:val="003A61AC"/>
    <w:rsid w:val="003B7DD8"/>
    <w:rsid w:val="003C0663"/>
    <w:rsid w:val="003C0EF6"/>
    <w:rsid w:val="003E51A1"/>
    <w:rsid w:val="003F01EA"/>
    <w:rsid w:val="00406A98"/>
    <w:rsid w:val="004772CC"/>
    <w:rsid w:val="00496244"/>
    <w:rsid w:val="004A1640"/>
    <w:rsid w:val="004A6E52"/>
    <w:rsid w:val="004C739D"/>
    <w:rsid w:val="004E4A0C"/>
    <w:rsid w:val="004E5908"/>
    <w:rsid w:val="00511457"/>
    <w:rsid w:val="00561DEF"/>
    <w:rsid w:val="00564521"/>
    <w:rsid w:val="005702BA"/>
    <w:rsid w:val="00581380"/>
    <w:rsid w:val="005837BB"/>
    <w:rsid w:val="005914B4"/>
    <w:rsid w:val="005C5CB8"/>
    <w:rsid w:val="005C70BB"/>
    <w:rsid w:val="005E1006"/>
    <w:rsid w:val="006230A7"/>
    <w:rsid w:val="0066191F"/>
    <w:rsid w:val="006645A5"/>
    <w:rsid w:val="00681DE1"/>
    <w:rsid w:val="00683FBB"/>
    <w:rsid w:val="006D7D5D"/>
    <w:rsid w:val="00706A52"/>
    <w:rsid w:val="0071194C"/>
    <w:rsid w:val="00722D05"/>
    <w:rsid w:val="00725E9B"/>
    <w:rsid w:val="00741884"/>
    <w:rsid w:val="007909D2"/>
    <w:rsid w:val="007B2EC1"/>
    <w:rsid w:val="007B3169"/>
    <w:rsid w:val="007D7AEA"/>
    <w:rsid w:val="007E5C3D"/>
    <w:rsid w:val="007F1A91"/>
    <w:rsid w:val="00806AFF"/>
    <w:rsid w:val="0081171B"/>
    <w:rsid w:val="0081343C"/>
    <w:rsid w:val="00816DEA"/>
    <w:rsid w:val="0082265E"/>
    <w:rsid w:val="00833109"/>
    <w:rsid w:val="0084665D"/>
    <w:rsid w:val="00877704"/>
    <w:rsid w:val="008B4057"/>
    <w:rsid w:val="008B7928"/>
    <w:rsid w:val="00922704"/>
    <w:rsid w:val="009311CD"/>
    <w:rsid w:val="00940879"/>
    <w:rsid w:val="00955611"/>
    <w:rsid w:val="0095611F"/>
    <w:rsid w:val="00967969"/>
    <w:rsid w:val="009954B0"/>
    <w:rsid w:val="009B459E"/>
    <w:rsid w:val="009B47FB"/>
    <w:rsid w:val="009B503A"/>
    <w:rsid w:val="009D356A"/>
    <w:rsid w:val="009E5F5C"/>
    <w:rsid w:val="00A01B05"/>
    <w:rsid w:val="00A04977"/>
    <w:rsid w:val="00A85DF2"/>
    <w:rsid w:val="00A875A9"/>
    <w:rsid w:val="00AD07B5"/>
    <w:rsid w:val="00AD3E07"/>
    <w:rsid w:val="00AD67D9"/>
    <w:rsid w:val="00AF6193"/>
    <w:rsid w:val="00B00C52"/>
    <w:rsid w:val="00B02BBC"/>
    <w:rsid w:val="00B0624F"/>
    <w:rsid w:val="00B151F7"/>
    <w:rsid w:val="00B543F9"/>
    <w:rsid w:val="00B56719"/>
    <w:rsid w:val="00B83660"/>
    <w:rsid w:val="00B9605D"/>
    <w:rsid w:val="00BA6F2F"/>
    <w:rsid w:val="00BB3183"/>
    <w:rsid w:val="00BB52C1"/>
    <w:rsid w:val="00BC7080"/>
    <w:rsid w:val="00C2756D"/>
    <w:rsid w:val="00C3184D"/>
    <w:rsid w:val="00C35E9D"/>
    <w:rsid w:val="00C7530B"/>
    <w:rsid w:val="00C75360"/>
    <w:rsid w:val="00C95EDC"/>
    <w:rsid w:val="00C962A9"/>
    <w:rsid w:val="00CA57CF"/>
    <w:rsid w:val="00CC18D8"/>
    <w:rsid w:val="00CC31FC"/>
    <w:rsid w:val="00CD1630"/>
    <w:rsid w:val="00CD2B2C"/>
    <w:rsid w:val="00CD3378"/>
    <w:rsid w:val="00CE7E60"/>
    <w:rsid w:val="00D959BD"/>
    <w:rsid w:val="00DC43AC"/>
    <w:rsid w:val="00DD277F"/>
    <w:rsid w:val="00DD2A7B"/>
    <w:rsid w:val="00DD6F84"/>
    <w:rsid w:val="00DF3259"/>
    <w:rsid w:val="00E00C96"/>
    <w:rsid w:val="00E135DD"/>
    <w:rsid w:val="00E20A1C"/>
    <w:rsid w:val="00E34D17"/>
    <w:rsid w:val="00E46204"/>
    <w:rsid w:val="00E52DDC"/>
    <w:rsid w:val="00E60C04"/>
    <w:rsid w:val="00E83CB3"/>
    <w:rsid w:val="00EA384D"/>
    <w:rsid w:val="00EB7618"/>
    <w:rsid w:val="00EC34E4"/>
    <w:rsid w:val="00ED034C"/>
    <w:rsid w:val="00EF601E"/>
    <w:rsid w:val="00EF6A0D"/>
    <w:rsid w:val="00F274EC"/>
    <w:rsid w:val="00F3245D"/>
    <w:rsid w:val="00F47891"/>
    <w:rsid w:val="00F5429B"/>
    <w:rsid w:val="00F76EAF"/>
    <w:rsid w:val="00FB4899"/>
    <w:rsid w:val="00FD5AD1"/>
    <w:rsid w:val="00FE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51C48288-A07F-45DD-95E9-8C0BBFCC2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2E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unhideWhenUsed/>
    <w:rsid w:val="001872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A85DF2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85DF2"/>
    <w:rPr>
      <w:rFonts w:ascii="Times New Roman" w:eastAsia="Times New Roman" w:hAnsi="Times New Roman"/>
      <w:sz w:val="28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1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145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2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C9016-1191-4515-B0FA-622817061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1390</TotalTime>
  <Pages>5</Pages>
  <Words>1832</Words>
  <Characters>9895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11704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 Dias Bebiano</dc:creator>
  <cp:keywords/>
  <dc:description/>
  <cp:lastModifiedBy>NoteSecretaria</cp:lastModifiedBy>
  <cp:revision>101</cp:revision>
  <cp:lastPrinted>2018-12-05T13:33:00Z</cp:lastPrinted>
  <dcterms:created xsi:type="dcterms:W3CDTF">2018-10-08T22:33:00Z</dcterms:created>
  <dcterms:modified xsi:type="dcterms:W3CDTF">2018-12-10T21:22:00Z</dcterms:modified>
</cp:coreProperties>
</file>