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2FEB" w:rsidRPr="00506E83" w:rsidRDefault="00332FEB" w:rsidP="00E87BFF">
      <w:pPr>
        <w:jc w:val="center"/>
        <w:rPr>
          <w:rFonts w:ascii="Courier New" w:hAnsi="Courier New" w:cs="Courier New"/>
          <w:b/>
        </w:rPr>
      </w:pPr>
    </w:p>
    <w:p w:rsidR="007B2EC1" w:rsidRPr="00506E83" w:rsidRDefault="00B33181" w:rsidP="00E87BFF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>ATA DE Nº 006</w:t>
      </w:r>
      <w:r w:rsidR="00D70899" w:rsidRPr="00506E83">
        <w:rPr>
          <w:rFonts w:ascii="Courier New" w:hAnsi="Courier New" w:cs="Courier New"/>
          <w:b/>
        </w:rPr>
        <w:t>/2019</w:t>
      </w:r>
    </w:p>
    <w:p w:rsidR="005B6D44" w:rsidRPr="00506E83" w:rsidRDefault="005B6D44" w:rsidP="00E87BFF">
      <w:pPr>
        <w:jc w:val="center"/>
        <w:rPr>
          <w:rFonts w:ascii="Courier New" w:hAnsi="Courier New" w:cs="Courier New"/>
          <w:b/>
        </w:rPr>
      </w:pPr>
    </w:p>
    <w:p w:rsidR="001872EE" w:rsidRPr="003C1765" w:rsidRDefault="001872EE" w:rsidP="002D0264">
      <w:pPr>
        <w:jc w:val="both"/>
        <w:rPr>
          <w:rFonts w:ascii="Courier New" w:hAnsi="Courier New" w:cs="Courier New"/>
          <w:sz w:val="24"/>
          <w:szCs w:val="24"/>
        </w:rPr>
      </w:pPr>
      <w:r w:rsidRPr="00506E83">
        <w:rPr>
          <w:rFonts w:ascii="Courier New" w:hAnsi="Courier New" w:cs="Courier New"/>
        </w:rPr>
        <w:t>Ata da Reunião Ordinária</w:t>
      </w:r>
      <w:r w:rsidRPr="00506E83">
        <w:rPr>
          <w:rFonts w:ascii="Courier New" w:hAnsi="Courier New" w:cs="Courier New"/>
          <w:b/>
        </w:rPr>
        <w:t>,</w:t>
      </w:r>
      <w:r w:rsidR="00D70899" w:rsidRPr="00506E83">
        <w:rPr>
          <w:rFonts w:ascii="Courier New" w:hAnsi="Courier New" w:cs="Courier New"/>
        </w:rPr>
        <w:t xml:space="preserve"> realizada no dia </w:t>
      </w:r>
      <w:r w:rsidR="00B33181">
        <w:rPr>
          <w:rFonts w:ascii="Courier New" w:hAnsi="Courier New" w:cs="Courier New"/>
        </w:rPr>
        <w:t xml:space="preserve">vinte e cinco </w:t>
      </w:r>
      <w:r w:rsidRPr="00506E83">
        <w:rPr>
          <w:rFonts w:ascii="Courier New" w:hAnsi="Courier New" w:cs="Courier New"/>
        </w:rPr>
        <w:t xml:space="preserve">de </w:t>
      </w:r>
      <w:r w:rsidR="002D0264" w:rsidRPr="00506E83">
        <w:rPr>
          <w:rFonts w:ascii="Courier New" w:hAnsi="Courier New" w:cs="Courier New"/>
        </w:rPr>
        <w:t>Março</w:t>
      </w:r>
      <w:r w:rsidRPr="00506E83">
        <w:rPr>
          <w:rFonts w:ascii="Courier New" w:hAnsi="Courier New" w:cs="Courier New"/>
        </w:rPr>
        <w:t xml:space="preserve"> de dois mil e </w:t>
      </w:r>
      <w:r w:rsidR="00D70899" w:rsidRPr="00506E83">
        <w:rPr>
          <w:rFonts w:ascii="Courier New" w:hAnsi="Courier New" w:cs="Courier New"/>
        </w:rPr>
        <w:t>dezenove</w:t>
      </w:r>
      <w:r w:rsidRPr="00506E83">
        <w:rPr>
          <w:rFonts w:ascii="Courier New" w:hAnsi="Courier New" w:cs="Courier New"/>
          <w:b/>
        </w:rPr>
        <w:t xml:space="preserve">, </w:t>
      </w:r>
      <w:r w:rsidRPr="00506E83">
        <w:rPr>
          <w:rFonts w:ascii="Courier New" w:hAnsi="Courier New" w:cs="Courier New"/>
        </w:rPr>
        <w:t>precisamente às dezoito horas, na Avenida Carlos de Medeiros</w:t>
      </w:r>
      <w:r w:rsidR="00E35775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nº231</w:t>
      </w:r>
      <w:r w:rsidR="00E35775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no salão das sessões desta Egrégia Câmara Municipal de Baixo Guandu, Estado do Espírito Santo, sob a Presidência do Excelentíssimo Senhor Vereador </w:t>
      </w:r>
      <w:r w:rsidRPr="00506E83">
        <w:rPr>
          <w:rFonts w:ascii="Courier New" w:hAnsi="Courier New" w:cs="Courier New"/>
          <w:b/>
        </w:rPr>
        <w:t>Wilton Minarini de Souza Filho</w:t>
      </w:r>
      <w:r w:rsidRPr="00506E83">
        <w:rPr>
          <w:rFonts w:ascii="Courier New" w:hAnsi="Courier New" w:cs="Courier New"/>
        </w:rPr>
        <w:t xml:space="preserve">, </w:t>
      </w:r>
      <w:r w:rsidR="00D70899" w:rsidRPr="00506E83">
        <w:rPr>
          <w:rFonts w:ascii="Courier New" w:hAnsi="Courier New" w:cs="Courier New"/>
        </w:rPr>
        <w:t>a Ilma</w:t>
      </w:r>
      <w:r w:rsidRPr="00506E83">
        <w:rPr>
          <w:rFonts w:ascii="Courier New" w:hAnsi="Courier New" w:cs="Courier New"/>
        </w:rPr>
        <w:t>. Senhor</w:t>
      </w:r>
      <w:r w:rsidR="00D70899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 da Mesa Diretora</w:t>
      </w:r>
      <w:r w:rsidR="00E87BFF" w:rsidRPr="00506E83">
        <w:rPr>
          <w:rFonts w:ascii="Courier New" w:hAnsi="Courier New" w:cs="Courier New"/>
        </w:rPr>
        <w:t>,</w:t>
      </w:r>
      <w:r w:rsidRPr="00506E83">
        <w:rPr>
          <w:rFonts w:ascii="Courier New" w:hAnsi="Courier New" w:cs="Courier New"/>
        </w:rPr>
        <w:t xml:space="preserve"> Vereador</w:t>
      </w:r>
      <w:r w:rsidR="00D70899" w:rsidRPr="00506E83">
        <w:rPr>
          <w:rFonts w:ascii="Courier New" w:hAnsi="Courier New" w:cs="Courier New"/>
        </w:rPr>
        <w:t>a</w:t>
      </w:r>
      <w:r w:rsidRPr="00506E83">
        <w:rPr>
          <w:rFonts w:ascii="Courier New" w:hAnsi="Courier New" w:cs="Courier New"/>
        </w:rPr>
        <w:t xml:space="preserve"> </w:t>
      </w:r>
      <w:r w:rsidR="00D70899" w:rsidRPr="00506E83">
        <w:rPr>
          <w:rFonts w:ascii="Courier New" w:hAnsi="Courier New" w:cs="Courier New"/>
          <w:b/>
        </w:rPr>
        <w:t>Celma Côrtes Bussular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 xml:space="preserve">procedeu à chamada dos Senhores (as) Vereadores (as) para efeito de quórum, responderam-na os seguintes Edis: </w:t>
      </w:r>
      <w:r w:rsidRPr="00506E83">
        <w:rPr>
          <w:rFonts w:ascii="Courier New" w:hAnsi="Courier New" w:cs="Courier New"/>
          <w:b/>
        </w:rPr>
        <w:t>Aguinaldo d</w:t>
      </w:r>
      <w:r w:rsidR="00706A52" w:rsidRPr="00506E83">
        <w:rPr>
          <w:rFonts w:ascii="Courier New" w:hAnsi="Courier New" w:cs="Courier New"/>
          <w:b/>
        </w:rPr>
        <w:t>a Penha, Celma Côrtes Bussular</w:t>
      </w:r>
      <w:r w:rsidRPr="00506E83">
        <w:rPr>
          <w:rFonts w:ascii="Courier New" w:hAnsi="Courier New" w:cs="Courier New"/>
          <w:b/>
        </w:rPr>
        <w:t>,</w:t>
      </w:r>
      <w:r w:rsidR="00F0379E">
        <w:rPr>
          <w:rFonts w:ascii="Courier New" w:hAnsi="Courier New" w:cs="Courier New"/>
          <w:b/>
        </w:rPr>
        <w:t xml:space="preserve"> Elias Fernando Mendes</w:t>
      </w:r>
      <w:r w:rsidR="005837BB" w:rsidRPr="00506E83">
        <w:rPr>
          <w:rFonts w:ascii="Courier New" w:hAnsi="Courier New" w:cs="Courier New"/>
          <w:b/>
        </w:rPr>
        <w:t xml:space="preserve"> de Araújo</w:t>
      </w:r>
      <w:r w:rsidR="00967969" w:rsidRPr="00506E83">
        <w:rPr>
          <w:rFonts w:ascii="Courier New" w:hAnsi="Courier New" w:cs="Courier New"/>
          <w:b/>
        </w:rPr>
        <w:t>, Esmar da Vitória Costa</w:t>
      </w:r>
      <w:r w:rsidRPr="00506E83">
        <w:rPr>
          <w:rFonts w:ascii="Courier New" w:hAnsi="Courier New" w:cs="Courier New"/>
          <w:b/>
        </w:rPr>
        <w:t>, Geraldo Boone, José Carlos Vieira, Paulo César da</w:t>
      </w:r>
      <w:r w:rsidR="00F0379E">
        <w:rPr>
          <w:rFonts w:ascii="Courier New" w:hAnsi="Courier New" w:cs="Courier New"/>
          <w:b/>
        </w:rPr>
        <w:t xml:space="preserve"> Fonseca, Romilson Arau</w:t>
      </w:r>
      <w:r w:rsidRPr="00506E83">
        <w:rPr>
          <w:rFonts w:ascii="Courier New" w:hAnsi="Courier New" w:cs="Courier New"/>
          <w:b/>
        </w:rPr>
        <w:t>jo Ferreira, Sebastião Batista de Araújo, Sueli Alves Teodoro, Valmir Estevão Mota, Varli Queiróz, Wilton Minarini de Souza Filho</w:t>
      </w:r>
      <w:r w:rsidRPr="00506E83">
        <w:rPr>
          <w:rFonts w:ascii="Courier New" w:hAnsi="Courier New" w:cs="Courier New"/>
        </w:rPr>
        <w:t>.</w:t>
      </w:r>
      <w:r w:rsidRPr="00506E83">
        <w:rPr>
          <w:rFonts w:ascii="Courier New" w:hAnsi="Courier New" w:cs="Courier New"/>
          <w:b/>
        </w:rPr>
        <w:t xml:space="preserve"> </w:t>
      </w:r>
      <w:r w:rsidR="00E87BFF" w:rsidRPr="00506E83">
        <w:rPr>
          <w:rFonts w:ascii="Courier New" w:hAnsi="Courier New" w:cs="Courier New"/>
        </w:rPr>
        <w:t>Havendo</w:t>
      </w:r>
      <w:r w:rsidRPr="00506E83">
        <w:rPr>
          <w:rFonts w:ascii="Courier New" w:hAnsi="Courier New" w:cs="Courier New"/>
        </w:rPr>
        <w:t xml:space="preserve"> número legal de Vereadores (as), conforme dispõe o artigo sessenta e dois, parágrafo quinto, do Regimento Interno, o Excelentíssimo Senhor Presidente declarou aberta a Sessão Ordinária, convidando os presentes a se colocarem de pé para a le</w:t>
      </w:r>
      <w:r w:rsidR="00CC18D8" w:rsidRPr="00506E83">
        <w:rPr>
          <w:rFonts w:ascii="Courier New" w:hAnsi="Courier New" w:cs="Courier New"/>
        </w:rPr>
        <w:t>itura de um texto Bíblico, feita</w:t>
      </w:r>
      <w:r w:rsidR="00B2248F">
        <w:rPr>
          <w:rFonts w:ascii="Courier New" w:hAnsi="Courier New" w:cs="Courier New"/>
        </w:rPr>
        <w:t xml:space="preserve"> pela vereadora</w:t>
      </w:r>
      <w:r w:rsidRPr="00506E83">
        <w:rPr>
          <w:rFonts w:ascii="Courier New" w:hAnsi="Courier New" w:cs="Courier New"/>
        </w:rPr>
        <w:t xml:space="preserve"> </w:t>
      </w:r>
      <w:r w:rsidR="00B2248F">
        <w:rPr>
          <w:rFonts w:ascii="Courier New" w:hAnsi="Courier New" w:cs="Courier New"/>
          <w:b/>
        </w:rPr>
        <w:t>Sueli Alves Teodoro</w:t>
      </w:r>
      <w:r w:rsidRPr="00506E83">
        <w:rPr>
          <w:rFonts w:ascii="Courier New" w:hAnsi="Courier New" w:cs="Courier New"/>
        </w:rPr>
        <w:t>.</w:t>
      </w:r>
      <w:r w:rsidR="00564521" w:rsidRPr="00506E83">
        <w:rPr>
          <w:rFonts w:ascii="Courier New" w:hAnsi="Courier New" w:cs="Courier New"/>
        </w:rPr>
        <w:t xml:space="preserve"> Prosseguindo com os trabalhos, o Excelentíssimo Senhor Presidente colocou em apreciação dos Nobres Vereadores (as), a ata de nº</w:t>
      </w:r>
      <w:r w:rsidR="00D70899" w:rsidRPr="00506E83">
        <w:rPr>
          <w:rFonts w:ascii="Courier New" w:hAnsi="Courier New" w:cs="Courier New"/>
        </w:rPr>
        <w:t xml:space="preserve"> </w:t>
      </w:r>
      <w:r w:rsidR="0039755B">
        <w:rPr>
          <w:rFonts w:ascii="Courier New" w:hAnsi="Courier New" w:cs="Courier New"/>
        </w:rPr>
        <w:t>005</w:t>
      </w:r>
      <w:r w:rsidR="007A29CF" w:rsidRPr="00506E83">
        <w:rPr>
          <w:rFonts w:ascii="Courier New" w:hAnsi="Courier New" w:cs="Courier New"/>
        </w:rPr>
        <w:t>/2019</w:t>
      </w:r>
      <w:r w:rsidR="00564521" w:rsidRPr="00506E83">
        <w:rPr>
          <w:rFonts w:ascii="Courier New" w:hAnsi="Courier New" w:cs="Courier New"/>
        </w:rPr>
        <w:t>, a mesma fo</w:t>
      </w:r>
      <w:r w:rsidR="007A29CF" w:rsidRPr="00506E83">
        <w:rPr>
          <w:rFonts w:ascii="Courier New" w:hAnsi="Courier New" w:cs="Courier New"/>
        </w:rPr>
        <w:t>i</w:t>
      </w:r>
      <w:r w:rsidR="00564521" w:rsidRPr="00506E83">
        <w:rPr>
          <w:rFonts w:ascii="Courier New" w:hAnsi="Courier New" w:cs="Courier New"/>
        </w:rPr>
        <w:t xml:space="preserve"> aprovada</w:t>
      </w:r>
      <w:r w:rsidR="00D70899" w:rsidRPr="00506E83">
        <w:rPr>
          <w:rFonts w:ascii="Courier New" w:hAnsi="Courier New" w:cs="Courier New"/>
        </w:rPr>
        <w:t xml:space="preserve"> </w:t>
      </w:r>
      <w:r w:rsidR="00DF3259" w:rsidRPr="00506E83">
        <w:rPr>
          <w:rFonts w:ascii="Courier New" w:hAnsi="Courier New" w:cs="Courier New"/>
        </w:rPr>
        <w:t>por unanimidade de votos,</w:t>
      </w:r>
      <w:r w:rsidR="007A29CF" w:rsidRPr="00506E83">
        <w:rPr>
          <w:rFonts w:ascii="Courier New" w:hAnsi="Courier New" w:cs="Courier New"/>
        </w:rPr>
        <w:t xml:space="preserve"> e será</w:t>
      </w:r>
      <w:r w:rsidR="00564521" w:rsidRPr="00506E83">
        <w:rPr>
          <w:rFonts w:ascii="Courier New" w:hAnsi="Courier New" w:cs="Courier New"/>
        </w:rPr>
        <w:t xml:space="preserve"> pela Mesa Diretora assinada e encaminhada à secretaria para os procedimentos formais. </w:t>
      </w:r>
      <w:r w:rsidRPr="00506E83">
        <w:rPr>
          <w:rFonts w:ascii="Courier New" w:hAnsi="Courier New" w:cs="Courier New"/>
        </w:rPr>
        <w:t xml:space="preserve"> O Excelentíssimo</w:t>
      </w:r>
      <w:r w:rsidR="00D70899" w:rsidRPr="00506E83">
        <w:rPr>
          <w:rFonts w:ascii="Courier New" w:hAnsi="Courier New" w:cs="Courier New"/>
        </w:rPr>
        <w:t xml:space="preserve"> Senhor Presidente, solicitou a Ilma</w:t>
      </w:r>
      <w:r w:rsidRPr="00506E83">
        <w:rPr>
          <w:rFonts w:ascii="Courier New" w:hAnsi="Courier New" w:cs="Courier New"/>
        </w:rPr>
        <w:t>. Senhor</w:t>
      </w:r>
      <w:r w:rsidR="00D70899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 proceder com a </w:t>
      </w:r>
      <w:r w:rsidRPr="00506E83">
        <w:rPr>
          <w:rFonts w:ascii="Courier New" w:hAnsi="Courier New" w:cs="Courier New"/>
          <w:b/>
          <w:u w:val="single"/>
        </w:rPr>
        <w:t>LEITURA DO EXPEDIENTE DO DIA</w:t>
      </w:r>
      <w:r w:rsidRPr="00506E83">
        <w:rPr>
          <w:rFonts w:ascii="Courier New" w:hAnsi="Courier New" w:cs="Courier New"/>
          <w:b/>
        </w:rPr>
        <w:t xml:space="preserve">, </w:t>
      </w:r>
      <w:r w:rsidRPr="00506E83">
        <w:rPr>
          <w:rFonts w:ascii="Courier New" w:hAnsi="Courier New" w:cs="Courier New"/>
        </w:rPr>
        <w:t>que se compôs das seguintes proposições:</w:t>
      </w:r>
      <w:r w:rsidR="002D0264" w:rsidRPr="00506E83">
        <w:rPr>
          <w:rFonts w:ascii="Courier New" w:hAnsi="Courier New" w:cs="Courier New"/>
        </w:rPr>
        <w:t xml:space="preserve"> Serviço Autônomo de água e Esgoto (SAAE), encaminha através do ofício 023/2019, processo 240/2019 desta casa legislativa cópia dos exames bacteriológicos realizados na água distribuída no mês de Janeiro de 2019</w:t>
      </w:r>
      <w:r w:rsidR="00656872" w:rsidRPr="00506E83">
        <w:rPr>
          <w:rFonts w:ascii="Courier New" w:hAnsi="Courier New" w:cs="Courier New"/>
        </w:rPr>
        <w:t>.</w:t>
      </w:r>
      <w:r w:rsidR="00F274EC" w:rsidRPr="00506E83">
        <w:rPr>
          <w:rFonts w:ascii="Courier New" w:hAnsi="Courier New" w:cs="Courier New"/>
        </w:rPr>
        <w:t xml:space="preserve">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010/2019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AGUINALDO DA PENHA – </w:t>
      </w:r>
      <w:r w:rsidR="00506E83" w:rsidRPr="00506E83">
        <w:rPr>
          <w:rFonts w:ascii="Courier New" w:hAnsi="Courier New" w:cs="Courier New"/>
        </w:rPr>
        <w:t xml:space="preserve">Requer providências no sentido de ordenar a sinalização dos Quebra-Molas (lombada), dispostos na Rua Álvares Nunes Ferreira, situada no Bairro Vila Kennedy, neste município de Baixo Guandu 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011/2019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AGUINALDO DA PENHA – </w:t>
      </w:r>
      <w:r w:rsidR="00506E83" w:rsidRPr="00506E83">
        <w:rPr>
          <w:rFonts w:ascii="Courier New" w:hAnsi="Courier New" w:cs="Courier New"/>
        </w:rPr>
        <w:t xml:space="preserve">Requer providência no sentido de ordenar a doação de Capas Protetoras para os </w:t>
      </w:r>
      <w:proofErr w:type="spellStart"/>
      <w:r w:rsidR="00506E83" w:rsidRPr="00506E83">
        <w:rPr>
          <w:rFonts w:ascii="Courier New" w:hAnsi="Courier New" w:cs="Courier New"/>
        </w:rPr>
        <w:t>Tablets</w:t>
      </w:r>
      <w:proofErr w:type="spellEnd"/>
      <w:r w:rsidR="00506E83" w:rsidRPr="00506E83">
        <w:rPr>
          <w:rFonts w:ascii="Courier New" w:hAnsi="Courier New" w:cs="Courier New"/>
        </w:rPr>
        <w:t xml:space="preserve"> oferecidos as Agentes de Saúde que atuam neste Município de Baixo Guandu 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012/2019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AGUINALDO DA PENHA – </w:t>
      </w:r>
      <w:r w:rsidR="00506E83" w:rsidRPr="00506E83">
        <w:rPr>
          <w:rFonts w:ascii="Courier New" w:hAnsi="Courier New" w:cs="Courier New"/>
        </w:rPr>
        <w:t xml:space="preserve">Requer a construção de lombadas quebra-molas, na av. Rio Doce, nas proximidades do mergulhão e capotaria do José Acácio, situada no Bairro, Centro, neste município.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013/2019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AGUINALDO DA PENHA – </w:t>
      </w:r>
      <w:r w:rsidR="00506E83" w:rsidRPr="00506E83">
        <w:rPr>
          <w:rFonts w:ascii="Courier New" w:hAnsi="Courier New" w:cs="Courier New"/>
        </w:rPr>
        <w:t xml:space="preserve">Requer a construção de lombadas quebra-molas, na rua Fritz Von Lutzow, nas proximidades da intercessão desta com a rua Judite Leão Castelo Ribeiro, centro, neste Município.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010/2019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ESMAR DA VITÓRIA COSTA – </w:t>
      </w:r>
      <w:r w:rsidR="00506E83" w:rsidRPr="00506E83">
        <w:rPr>
          <w:rFonts w:ascii="Courier New" w:hAnsi="Courier New" w:cs="Courier New"/>
        </w:rPr>
        <w:t xml:space="preserve">Requer que seja realizada o conserto do calçamento da rua Carlos Fick Neto, Bairro </w:t>
      </w:r>
      <w:r w:rsidR="00506E83" w:rsidRPr="00506E83">
        <w:rPr>
          <w:rFonts w:ascii="Courier New" w:hAnsi="Courier New" w:cs="Courier New"/>
        </w:rPr>
        <w:lastRenderedPageBreak/>
        <w:t xml:space="preserve">Operário, nesta cidade.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010/2019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GERALDO BOONE – </w:t>
      </w:r>
      <w:r w:rsidR="00506E83" w:rsidRPr="00506E83">
        <w:rPr>
          <w:rFonts w:ascii="Courier New" w:hAnsi="Courier New" w:cs="Courier New"/>
        </w:rPr>
        <w:t xml:space="preserve">Requer o patrolamento de todas as estradas da região do Queixada, Córrego Correio, </w:t>
      </w:r>
      <w:proofErr w:type="spellStart"/>
      <w:r w:rsidR="00506E83" w:rsidRPr="00506E83">
        <w:rPr>
          <w:rFonts w:ascii="Courier New" w:hAnsi="Courier New" w:cs="Courier New"/>
        </w:rPr>
        <w:t>Queixadinha</w:t>
      </w:r>
      <w:proofErr w:type="spellEnd"/>
      <w:r w:rsidR="00506E83" w:rsidRPr="00506E83">
        <w:rPr>
          <w:rFonts w:ascii="Courier New" w:hAnsi="Courier New" w:cs="Courier New"/>
        </w:rPr>
        <w:t xml:space="preserve">, Goiabal, Milagrosa, Bom Fim, Pinga Fogo, Boa Vista, </w:t>
      </w:r>
      <w:proofErr w:type="spellStart"/>
      <w:r w:rsidR="00506E83" w:rsidRPr="00506E83">
        <w:rPr>
          <w:rFonts w:ascii="Courier New" w:hAnsi="Courier New" w:cs="Courier New"/>
        </w:rPr>
        <w:t>Brejauba</w:t>
      </w:r>
      <w:proofErr w:type="spellEnd"/>
      <w:r w:rsidR="00506E83" w:rsidRPr="00506E83">
        <w:rPr>
          <w:rFonts w:ascii="Courier New" w:hAnsi="Courier New" w:cs="Courier New"/>
        </w:rPr>
        <w:t xml:space="preserve">, Água Limpa, neste Município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011/2019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GERALDO BOONE – </w:t>
      </w:r>
      <w:r w:rsidR="00506E83" w:rsidRPr="00506E83">
        <w:rPr>
          <w:rFonts w:ascii="Courier New" w:hAnsi="Courier New" w:cs="Courier New"/>
        </w:rPr>
        <w:t xml:space="preserve">Requer o término das obras do campo de futebol do Queixada, neste Município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003/2019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F0379E" w:rsidRPr="00F0379E">
        <w:rPr>
          <w:rFonts w:ascii="Courier New" w:hAnsi="Courier New" w:cs="Courier New"/>
          <w:b/>
          <w:color w:val="000000"/>
        </w:rPr>
        <w:t>CÉSAR</w:t>
      </w:r>
      <w:r w:rsidR="00F0379E">
        <w:rPr>
          <w:rFonts w:ascii="Courier New" w:hAnsi="Courier New" w:cs="Courier New"/>
          <w:color w:val="000000"/>
        </w:rPr>
        <w:t xml:space="preserve"> </w:t>
      </w:r>
      <w:r w:rsidR="00506E83" w:rsidRPr="00506E83">
        <w:rPr>
          <w:rFonts w:ascii="Courier New" w:hAnsi="Courier New" w:cs="Courier New"/>
          <w:b/>
          <w:color w:val="000000"/>
        </w:rPr>
        <w:t xml:space="preserve">DRAGÃO – </w:t>
      </w:r>
      <w:r w:rsidR="00506E83" w:rsidRPr="00506E83">
        <w:rPr>
          <w:rFonts w:ascii="Courier New" w:hAnsi="Courier New" w:cs="Courier New"/>
        </w:rPr>
        <w:t xml:space="preserve">Requer que seja consertado e tampado o bueiro localizado na entrada do bairro Valparaiso (em frente a borracharia do Mazinho), neste Município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057/2019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>ROMILSON ARAUJO FERREIRA –</w:t>
      </w:r>
      <w:r w:rsidR="00506E83" w:rsidRPr="00506E83">
        <w:rPr>
          <w:rFonts w:ascii="Courier New" w:hAnsi="Courier New" w:cs="Courier New"/>
        </w:rPr>
        <w:t xml:space="preserve"> Requer providências no que tange, que seja refeita a pintura de carga e descarga, em frente a banca do Joãozinho, na Av. Carlos de Medeiros, e demais marcações existentes no centro desta cidade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058/2019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ROMILSON ARAUJO FERREIRA – </w:t>
      </w:r>
      <w:r w:rsidR="00506E83" w:rsidRPr="00506E83">
        <w:rPr>
          <w:rFonts w:ascii="Courier New" w:hAnsi="Courier New" w:cs="Courier New"/>
        </w:rPr>
        <w:t xml:space="preserve">Requer providências no que tange, o conserto do bueiro no Córrego do Jaó, Vila Nova do Bananal, em frente à casa da Sr.ª. </w:t>
      </w:r>
      <w:proofErr w:type="spellStart"/>
      <w:r w:rsidR="00506E83" w:rsidRPr="00506E83">
        <w:rPr>
          <w:rFonts w:ascii="Courier New" w:hAnsi="Courier New" w:cs="Courier New"/>
        </w:rPr>
        <w:t>Ivanir</w:t>
      </w:r>
      <w:proofErr w:type="spellEnd"/>
      <w:r w:rsidR="00506E83" w:rsidRPr="00506E83">
        <w:rPr>
          <w:rFonts w:ascii="Courier New" w:hAnsi="Courier New" w:cs="Courier New"/>
        </w:rPr>
        <w:t xml:space="preserve"> Wagner, neste Município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059/2019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ROMILSON ARAUJO FERREIRA – </w:t>
      </w:r>
      <w:r w:rsidR="00506E83" w:rsidRPr="00506E83">
        <w:rPr>
          <w:rFonts w:ascii="Courier New" w:hAnsi="Courier New" w:cs="Courier New"/>
        </w:rPr>
        <w:t xml:space="preserve">Requer providências no que tange o conserto do calçamento na Rua Gustavo </w:t>
      </w:r>
      <w:proofErr w:type="spellStart"/>
      <w:r w:rsidR="00506E83" w:rsidRPr="00506E83">
        <w:rPr>
          <w:rFonts w:ascii="Courier New" w:hAnsi="Courier New" w:cs="Courier New"/>
        </w:rPr>
        <w:t>Piske</w:t>
      </w:r>
      <w:proofErr w:type="spellEnd"/>
      <w:r w:rsidR="00506E83" w:rsidRPr="00506E83">
        <w:rPr>
          <w:rFonts w:ascii="Courier New" w:hAnsi="Courier New" w:cs="Courier New"/>
        </w:rPr>
        <w:t xml:space="preserve">, próximo a balança, bairro Valparaiso, neste Município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060/2019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ROMILSON ARAUJO FERREIRA – </w:t>
      </w:r>
      <w:r w:rsidR="00506E83" w:rsidRPr="00506E83">
        <w:rPr>
          <w:rFonts w:ascii="Courier New" w:hAnsi="Courier New" w:cs="Courier New"/>
        </w:rPr>
        <w:t xml:space="preserve">Requer providências no que tange, o conserto do calçamento na rua Recanto dos Pássaros, próximo à casa do Camilo </w:t>
      </w:r>
      <w:proofErr w:type="spellStart"/>
      <w:r w:rsidR="00506E83" w:rsidRPr="00506E83">
        <w:rPr>
          <w:rFonts w:ascii="Courier New" w:hAnsi="Courier New" w:cs="Courier New"/>
        </w:rPr>
        <w:t>Dariva</w:t>
      </w:r>
      <w:proofErr w:type="spellEnd"/>
      <w:r w:rsidR="00506E83" w:rsidRPr="00506E83">
        <w:rPr>
          <w:rFonts w:ascii="Courier New" w:hAnsi="Courier New" w:cs="Courier New"/>
        </w:rPr>
        <w:t xml:space="preserve">, bairro Valparaiso, neste Município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013/2019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SUELI ALVES TEODORO – </w:t>
      </w:r>
      <w:r w:rsidR="00506E83" w:rsidRPr="00506E83">
        <w:rPr>
          <w:rFonts w:ascii="Courier New" w:hAnsi="Courier New" w:cs="Courier New"/>
        </w:rPr>
        <w:t xml:space="preserve">Requer a construção de pistas de patins e skates, para garantir mais segurança aos praticantes e incentivá-los. </w:t>
      </w:r>
      <w:r w:rsidR="00506E83" w:rsidRPr="00506E83">
        <w:rPr>
          <w:rFonts w:ascii="Courier New" w:hAnsi="Courier New" w:cs="Courier New"/>
          <w:b/>
          <w:color w:val="000000"/>
        </w:rPr>
        <w:t>ANTE PROJETO DE LEI 002/2019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F0379E" w:rsidRPr="00F0379E">
        <w:rPr>
          <w:rFonts w:ascii="Courier New" w:hAnsi="Courier New" w:cs="Courier New"/>
          <w:b/>
          <w:color w:val="000000"/>
        </w:rPr>
        <w:t>CÉSAR</w:t>
      </w:r>
      <w:r w:rsidR="00F0379E" w:rsidRPr="00506E83">
        <w:rPr>
          <w:rFonts w:ascii="Courier New" w:hAnsi="Courier New" w:cs="Courier New"/>
          <w:b/>
          <w:color w:val="000000"/>
        </w:rPr>
        <w:t xml:space="preserve"> </w:t>
      </w:r>
      <w:r w:rsidR="00506E83" w:rsidRPr="00506E83">
        <w:rPr>
          <w:rFonts w:ascii="Courier New" w:hAnsi="Courier New" w:cs="Courier New"/>
          <w:b/>
          <w:color w:val="000000"/>
        </w:rPr>
        <w:t xml:space="preserve">DRAGÃO E ROMILSON ARAÚJO FERREIRA – </w:t>
      </w:r>
      <w:r w:rsidR="00506E83" w:rsidRPr="00506E83">
        <w:rPr>
          <w:rFonts w:ascii="Courier New" w:hAnsi="Courier New" w:cs="Courier New"/>
        </w:rPr>
        <w:t>Dispõe sobre possibilitar o acesso de pessoas com deficiências ou mobilidades reduzidas em todos os prédios públicos próprios e alugados, onde funcionem órgãos de administração direta e indiretamente em Baixo Guandu /ES e dá outras providências</w:t>
      </w:r>
      <w:r w:rsidR="003C1765">
        <w:rPr>
          <w:rFonts w:ascii="Courier New" w:hAnsi="Courier New" w:cs="Courier New"/>
        </w:rPr>
        <w:t xml:space="preserve">. </w:t>
      </w:r>
      <w:r w:rsidR="003C1765" w:rsidRPr="003C1765">
        <w:rPr>
          <w:rFonts w:ascii="Courier New" w:hAnsi="Courier New" w:cs="Courier New"/>
          <w:b/>
          <w:color w:val="000000"/>
        </w:rPr>
        <w:t>PROJETO DE RESOLUÇÃO 001/2019</w:t>
      </w:r>
      <w:r w:rsidR="003C1765" w:rsidRPr="003C1765">
        <w:rPr>
          <w:rFonts w:ascii="Courier New" w:hAnsi="Courier New" w:cs="Courier New"/>
          <w:color w:val="000000"/>
        </w:rPr>
        <w:t xml:space="preserve"> – </w:t>
      </w:r>
      <w:r w:rsidR="003C1765" w:rsidRPr="003C1765">
        <w:rPr>
          <w:rFonts w:ascii="Courier New" w:hAnsi="Courier New" w:cs="Courier New"/>
          <w:b/>
          <w:color w:val="000000"/>
        </w:rPr>
        <w:t xml:space="preserve">WILTON MINARINI DE SOUZA FILHO – </w:t>
      </w:r>
      <w:r w:rsidR="003C1765" w:rsidRPr="003C1765">
        <w:rPr>
          <w:rFonts w:ascii="Courier New" w:hAnsi="Courier New" w:cs="Courier New"/>
        </w:rPr>
        <w:t>Institui e regulamenta o funcionamento da Sala da Comunidade, na Câmara Municipal de Baixo Guandu /ES</w:t>
      </w:r>
      <w:r w:rsidR="002D0264" w:rsidRPr="003C1765">
        <w:rPr>
          <w:rFonts w:ascii="Courier New" w:hAnsi="Courier New" w:cs="Courier New"/>
        </w:rPr>
        <w:t>.</w:t>
      </w:r>
      <w:r w:rsidR="00A57CFF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  <w:b/>
        </w:rPr>
        <w:t xml:space="preserve">Ao término da leitura, o Excelentíssimo Senhor Presidente colocou o </w:t>
      </w:r>
      <w:r w:rsidRPr="00506E83">
        <w:rPr>
          <w:rFonts w:ascii="Courier New" w:hAnsi="Courier New" w:cs="Courier New"/>
          <w:b/>
          <w:u w:val="single"/>
        </w:rPr>
        <w:t>EXPEDIENTE DO DIA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>em discussão dos Senhores Vereadores(as</w:t>
      </w:r>
      <w:r w:rsidR="00E83CB3" w:rsidRPr="00506E83">
        <w:rPr>
          <w:rFonts w:ascii="Courier New" w:hAnsi="Courier New" w:cs="Courier New"/>
        </w:rPr>
        <w:t>)</w:t>
      </w:r>
      <w:r w:rsidR="00806AFF" w:rsidRPr="00506E83">
        <w:rPr>
          <w:rFonts w:ascii="Courier New" w:hAnsi="Courier New" w:cs="Courier New"/>
        </w:rPr>
        <w:t xml:space="preserve"> e em conformidade com a resolução 108/2012 fizeram uso da palavra os seguintes vereadores</w:t>
      </w:r>
      <w:r w:rsidR="00E83CB3" w:rsidRPr="00506E83">
        <w:rPr>
          <w:rFonts w:ascii="Courier New" w:hAnsi="Courier New" w:cs="Courier New"/>
        </w:rPr>
        <w:t>:</w:t>
      </w:r>
      <w:r w:rsidR="00C824AC" w:rsidRPr="00506E83">
        <w:rPr>
          <w:rFonts w:ascii="Courier New" w:hAnsi="Courier New" w:cs="Courier New"/>
        </w:rPr>
        <w:t xml:space="preserve"> </w:t>
      </w:r>
      <w:r w:rsidR="00B2248F" w:rsidRPr="00506E83">
        <w:rPr>
          <w:rFonts w:ascii="Courier New" w:hAnsi="Courier New" w:cs="Courier New"/>
          <w:b/>
        </w:rPr>
        <w:t>Celma Côrtes Bussular</w:t>
      </w:r>
      <w:r w:rsidR="00B2248F">
        <w:rPr>
          <w:rFonts w:ascii="Courier New" w:hAnsi="Courier New" w:cs="Courier New"/>
          <w:b/>
        </w:rPr>
        <w:t xml:space="preserve">, </w:t>
      </w:r>
      <w:r w:rsidR="00B2248F" w:rsidRPr="00506E83">
        <w:rPr>
          <w:rFonts w:ascii="Courier New" w:hAnsi="Courier New" w:cs="Courier New"/>
          <w:b/>
        </w:rPr>
        <w:t>Romilson Araujo Ferreira</w:t>
      </w:r>
      <w:r w:rsidR="00B2248F">
        <w:rPr>
          <w:rFonts w:ascii="Courier New" w:hAnsi="Courier New" w:cs="Courier New"/>
          <w:b/>
        </w:rPr>
        <w:t xml:space="preserve">, </w:t>
      </w:r>
      <w:r w:rsidR="00B2248F" w:rsidRPr="00506E83">
        <w:rPr>
          <w:rFonts w:ascii="Courier New" w:hAnsi="Courier New" w:cs="Courier New"/>
          <w:b/>
        </w:rPr>
        <w:t>Sueli Alves Teodoro</w:t>
      </w:r>
      <w:r w:rsidR="00B2248F">
        <w:rPr>
          <w:rFonts w:ascii="Courier New" w:hAnsi="Courier New" w:cs="Courier New"/>
          <w:b/>
        </w:rPr>
        <w:t>,</w:t>
      </w:r>
      <w:r w:rsidR="00B2248F" w:rsidRPr="00506E83">
        <w:rPr>
          <w:rFonts w:ascii="Courier New" w:hAnsi="Courier New" w:cs="Courier New"/>
          <w:b/>
        </w:rPr>
        <w:t xml:space="preserve"> </w:t>
      </w:r>
      <w:r w:rsidR="00BD46D3" w:rsidRPr="00506E83">
        <w:rPr>
          <w:rFonts w:ascii="Courier New" w:hAnsi="Courier New" w:cs="Courier New"/>
          <w:b/>
        </w:rPr>
        <w:t xml:space="preserve">Esmar da Vitória Costa, </w:t>
      </w:r>
      <w:r w:rsidR="00B2248F" w:rsidRPr="00506E83">
        <w:rPr>
          <w:rFonts w:ascii="Courier New" w:hAnsi="Courier New" w:cs="Courier New"/>
          <w:b/>
        </w:rPr>
        <w:t>Wilton Minarini de Souza Filho</w:t>
      </w:r>
      <w:r w:rsidR="00B2248F">
        <w:rPr>
          <w:rFonts w:ascii="Courier New" w:hAnsi="Courier New" w:cs="Courier New"/>
          <w:b/>
        </w:rPr>
        <w:t>,</w:t>
      </w:r>
      <w:r w:rsidR="00B2248F" w:rsidRPr="00506E83">
        <w:rPr>
          <w:rFonts w:ascii="Courier New" w:hAnsi="Courier New" w:cs="Courier New"/>
          <w:b/>
        </w:rPr>
        <w:t xml:space="preserve"> </w:t>
      </w:r>
      <w:r w:rsidR="00B2248F">
        <w:rPr>
          <w:rFonts w:ascii="Courier New" w:hAnsi="Courier New" w:cs="Courier New"/>
          <w:b/>
        </w:rPr>
        <w:t>Geraldo Boone</w:t>
      </w:r>
      <w:r w:rsidR="00BD46D3" w:rsidRPr="00506E83">
        <w:rPr>
          <w:rFonts w:ascii="Courier New" w:hAnsi="Courier New" w:cs="Courier New"/>
          <w:b/>
        </w:rPr>
        <w:t xml:space="preserve">, </w:t>
      </w:r>
      <w:r w:rsidR="00B2248F">
        <w:rPr>
          <w:rFonts w:ascii="Courier New" w:hAnsi="Courier New" w:cs="Courier New"/>
          <w:b/>
        </w:rPr>
        <w:t xml:space="preserve">Paulo </w:t>
      </w:r>
      <w:r w:rsidR="00F0379E">
        <w:rPr>
          <w:rFonts w:ascii="Courier New" w:hAnsi="Courier New" w:cs="Courier New"/>
          <w:b/>
        </w:rPr>
        <w:t>César</w:t>
      </w:r>
      <w:r w:rsidR="00B2248F">
        <w:rPr>
          <w:rFonts w:ascii="Courier New" w:hAnsi="Courier New" w:cs="Courier New"/>
          <w:b/>
        </w:rPr>
        <w:t xml:space="preserve"> da Fonseca</w:t>
      </w:r>
      <w:r w:rsidR="00EC3313" w:rsidRPr="00506E83">
        <w:rPr>
          <w:rFonts w:ascii="Courier New" w:hAnsi="Courier New" w:cs="Courier New"/>
        </w:rPr>
        <w:t>.</w:t>
      </w:r>
      <w:r w:rsidR="009B503A" w:rsidRPr="00506E83">
        <w:rPr>
          <w:rFonts w:ascii="Courier New" w:hAnsi="Courier New" w:cs="Courier New"/>
          <w:color w:val="000000"/>
        </w:rPr>
        <w:t xml:space="preserve"> </w:t>
      </w:r>
      <w:r w:rsidRPr="00506E83">
        <w:rPr>
          <w:rFonts w:ascii="Courier New" w:hAnsi="Courier New" w:cs="Courier New"/>
          <w:b/>
          <w:u w:val="single"/>
        </w:rPr>
        <w:t>LEITURA DA ORDEM DO DIA</w:t>
      </w:r>
      <w:r w:rsidRPr="00506E83">
        <w:rPr>
          <w:rFonts w:ascii="Courier New" w:hAnsi="Courier New" w:cs="Courier New"/>
        </w:rPr>
        <w:t>, que se compôs das seguintes proposições:</w:t>
      </w:r>
      <w:r w:rsidR="007A29CF" w:rsidRPr="00506E83">
        <w:rPr>
          <w:rFonts w:ascii="Courier New" w:hAnsi="Courier New" w:cs="Courier New"/>
          <w:b/>
          <w:color w:val="000000"/>
        </w:rPr>
        <w:t xml:space="preserve">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010/2019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AGUINALDO DA PENHA – </w:t>
      </w:r>
      <w:r w:rsidR="00506E83" w:rsidRPr="00506E83">
        <w:rPr>
          <w:rFonts w:ascii="Courier New" w:hAnsi="Courier New" w:cs="Courier New"/>
        </w:rPr>
        <w:t xml:space="preserve">Requer providências no sentido de ordenar a sinalização dos Quebra-Molas (lombada), dispostos na Rua Álvares Nunes Ferreira, situada no Bairro Vila Kennedy, neste município de Baixo Guandu 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011/2019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AGUINALDO DA PENHA – </w:t>
      </w:r>
      <w:r w:rsidR="00506E83" w:rsidRPr="00506E83">
        <w:rPr>
          <w:rFonts w:ascii="Courier New" w:hAnsi="Courier New" w:cs="Courier New"/>
        </w:rPr>
        <w:t xml:space="preserve">Requer providência no sentido de ordenar a doação de Capas Protetoras para os </w:t>
      </w:r>
      <w:proofErr w:type="spellStart"/>
      <w:r w:rsidR="00506E83" w:rsidRPr="00506E83">
        <w:rPr>
          <w:rFonts w:ascii="Courier New" w:hAnsi="Courier New" w:cs="Courier New"/>
        </w:rPr>
        <w:t>Tablets</w:t>
      </w:r>
      <w:proofErr w:type="spellEnd"/>
      <w:r w:rsidR="00506E83" w:rsidRPr="00506E83">
        <w:rPr>
          <w:rFonts w:ascii="Courier New" w:hAnsi="Courier New" w:cs="Courier New"/>
        </w:rPr>
        <w:t xml:space="preserve"> oferecidos as Agentes de Saúde que atuam neste Município de Baixo Guandu 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012/2019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lastRenderedPageBreak/>
        <w:t xml:space="preserve">AGUINALDO DA PENHA – </w:t>
      </w:r>
      <w:r w:rsidR="00506E83" w:rsidRPr="00506E83">
        <w:rPr>
          <w:rFonts w:ascii="Courier New" w:hAnsi="Courier New" w:cs="Courier New"/>
        </w:rPr>
        <w:t xml:space="preserve">Requer a construção de lombadas quebra-molas, na av. Rio Doce, nas proximidades do mergulhão e capotaria do José Acácio, situada no Bairro, Centro, neste município.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013/2019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AGUINALDO DA PENHA – </w:t>
      </w:r>
      <w:r w:rsidR="00506E83" w:rsidRPr="00506E83">
        <w:rPr>
          <w:rFonts w:ascii="Courier New" w:hAnsi="Courier New" w:cs="Courier New"/>
        </w:rPr>
        <w:t xml:space="preserve">Requer a construção de lombadas quebra-molas, na rua Fritz Von Lutzow, nas proximidades da intercessão desta com a rua Judite Leão Castelo Ribeiro, centro, neste Município.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010/2019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ESMAR DA VITÓRIA COSTA – </w:t>
      </w:r>
      <w:r w:rsidR="00506E83" w:rsidRPr="00506E83">
        <w:rPr>
          <w:rFonts w:ascii="Courier New" w:hAnsi="Courier New" w:cs="Courier New"/>
        </w:rPr>
        <w:t xml:space="preserve">Requer que seja realizada o conserto do calçamento da rua Carlos Fick Neto, Bairro Operário, nesta cidade.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010/2019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GERALDO BOONE – </w:t>
      </w:r>
      <w:r w:rsidR="00506E83" w:rsidRPr="00506E83">
        <w:rPr>
          <w:rFonts w:ascii="Courier New" w:hAnsi="Courier New" w:cs="Courier New"/>
        </w:rPr>
        <w:t xml:space="preserve">Requer o patrolamento de todas as estradas da região do Queixada, Córrego Correio, </w:t>
      </w:r>
      <w:proofErr w:type="spellStart"/>
      <w:r w:rsidR="00506E83" w:rsidRPr="00506E83">
        <w:rPr>
          <w:rFonts w:ascii="Courier New" w:hAnsi="Courier New" w:cs="Courier New"/>
        </w:rPr>
        <w:t>Queixadinha</w:t>
      </w:r>
      <w:proofErr w:type="spellEnd"/>
      <w:r w:rsidR="00506E83" w:rsidRPr="00506E83">
        <w:rPr>
          <w:rFonts w:ascii="Courier New" w:hAnsi="Courier New" w:cs="Courier New"/>
        </w:rPr>
        <w:t xml:space="preserve">, Goiabal, Milagrosa, Bom Fim, Pinga Fogo, Boa Vista, </w:t>
      </w:r>
      <w:proofErr w:type="spellStart"/>
      <w:r w:rsidR="00506E83" w:rsidRPr="00506E83">
        <w:rPr>
          <w:rFonts w:ascii="Courier New" w:hAnsi="Courier New" w:cs="Courier New"/>
        </w:rPr>
        <w:t>Brejauba</w:t>
      </w:r>
      <w:proofErr w:type="spellEnd"/>
      <w:r w:rsidR="00506E83" w:rsidRPr="00506E83">
        <w:rPr>
          <w:rFonts w:ascii="Courier New" w:hAnsi="Courier New" w:cs="Courier New"/>
        </w:rPr>
        <w:t xml:space="preserve">, Água Limpa, neste Município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011/2019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GERALDO BOONE – </w:t>
      </w:r>
      <w:r w:rsidR="00506E83" w:rsidRPr="00506E83">
        <w:rPr>
          <w:rFonts w:ascii="Courier New" w:hAnsi="Courier New" w:cs="Courier New"/>
        </w:rPr>
        <w:t xml:space="preserve">Requer o término das obras do campo de futebol do Queixada, neste Município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003/2019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F0379E" w:rsidRPr="00F0379E">
        <w:rPr>
          <w:rFonts w:ascii="Courier New" w:hAnsi="Courier New" w:cs="Courier New"/>
          <w:b/>
          <w:color w:val="000000"/>
        </w:rPr>
        <w:t>CÉSAR</w:t>
      </w:r>
      <w:r w:rsidR="00F0379E" w:rsidRPr="00506E83">
        <w:rPr>
          <w:rFonts w:ascii="Courier New" w:hAnsi="Courier New" w:cs="Courier New"/>
          <w:b/>
          <w:color w:val="000000"/>
        </w:rPr>
        <w:t xml:space="preserve"> </w:t>
      </w:r>
      <w:r w:rsidR="00506E83" w:rsidRPr="00506E83">
        <w:rPr>
          <w:rFonts w:ascii="Courier New" w:hAnsi="Courier New" w:cs="Courier New"/>
          <w:b/>
          <w:color w:val="000000"/>
        </w:rPr>
        <w:t xml:space="preserve">DRAGÃO – </w:t>
      </w:r>
      <w:r w:rsidR="00506E83" w:rsidRPr="00506E83">
        <w:rPr>
          <w:rFonts w:ascii="Courier New" w:hAnsi="Courier New" w:cs="Courier New"/>
        </w:rPr>
        <w:t xml:space="preserve">Requer que seja consertado e tampado o bueiro localizado na entrada do bairro Valparaiso (em frente a borracharia do Mazinho), neste Município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057/2019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>ROMILSON ARAUJO FERREIRA –</w:t>
      </w:r>
      <w:r w:rsidR="00506E83" w:rsidRPr="00506E83">
        <w:rPr>
          <w:rFonts w:ascii="Courier New" w:hAnsi="Courier New" w:cs="Courier New"/>
        </w:rPr>
        <w:t xml:space="preserve"> Requer providências no que tange, que seja refeita a pintura de carga e descarga, em frente a banca do Joãozinho, na Av. Carlos de Medeiros, e demais marcações existentes no centro desta cidade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058/2019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ROMILSON ARAUJO FERREIRA – </w:t>
      </w:r>
      <w:r w:rsidR="00506E83" w:rsidRPr="00506E83">
        <w:rPr>
          <w:rFonts w:ascii="Courier New" w:hAnsi="Courier New" w:cs="Courier New"/>
        </w:rPr>
        <w:t xml:space="preserve">Requer providências no que tange, o conserto do bueiro no Córrego do Jaó, Vila Nova do Bananal, em frente à casa da Sr.ª. </w:t>
      </w:r>
      <w:proofErr w:type="spellStart"/>
      <w:r w:rsidR="00506E83" w:rsidRPr="00506E83">
        <w:rPr>
          <w:rFonts w:ascii="Courier New" w:hAnsi="Courier New" w:cs="Courier New"/>
        </w:rPr>
        <w:t>Ivanir</w:t>
      </w:r>
      <w:proofErr w:type="spellEnd"/>
      <w:r w:rsidR="00506E83" w:rsidRPr="00506E83">
        <w:rPr>
          <w:rFonts w:ascii="Courier New" w:hAnsi="Courier New" w:cs="Courier New"/>
        </w:rPr>
        <w:t xml:space="preserve"> Wagner, neste Município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059/2019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ROMILSON ARAUJO FERREIRA – </w:t>
      </w:r>
      <w:r w:rsidR="00506E83" w:rsidRPr="00506E83">
        <w:rPr>
          <w:rFonts w:ascii="Courier New" w:hAnsi="Courier New" w:cs="Courier New"/>
        </w:rPr>
        <w:t xml:space="preserve">Requer providências no que tange o conserto do calçamento na Rua Gustavo </w:t>
      </w:r>
      <w:proofErr w:type="spellStart"/>
      <w:r w:rsidR="00506E83" w:rsidRPr="00506E83">
        <w:rPr>
          <w:rFonts w:ascii="Courier New" w:hAnsi="Courier New" w:cs="Courier New"/>
        </w:rPr>
        <w:t>Piske</w:t>
      </w:r>
      <w:proofErr w:type="spellEnd"/>
      <w:r w:rsidR="00506E83" w:rsidRPr="00506E83">
        <w:rPr>
          <w:rFonts w:ascii="Courier New" w:hAnsi="Courier New" w:cs="Courier New"/>
        </w:rPr>
        <w:t xml:space="preserve">, próximo a balança, bairro Valparaiso, neste Município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060/2019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ROMILSON ARAUJO FERREIRA – </w:t>
      </w:r>
      <w:r w:rsidR="00506E83" w:rsidRPr="00506E83">
        <w:rPr>
          <w:rFonts w:ascii="Courier New" w:hAnsi="Courier New" w:cs="Courier New"/>
        </w:rPr>
        <w:t xml:space="preserve">Requer providências no que tange, o conserto do calçamento na rua Recanto dos Pássaros, próximo à casa do Camilo </w:t>
      </w:r>
      <w:proofErr w:type="spellStart"/>
      <w:r w:rsidR="00506E83" w:rsidRPr="00506E83">
        <w:rPr>
          <w:rFonts w:ascii="Courier New" w:hAnsi="Courier New" w:cs="Courier New"/>
        </w:rPr>
        <w:t>Dariva</w:t>
      </w:r>
      <w:proofErr w:type="spellEnd"/>
      <w:r w:rsidR="00506E83" w:rsidRPr="00506E83">
        <w:rPr>
          <w:rFonts w:ascii="Courier New" w:hAnsi="Courier New" w:cs="Courier New"/>
        </w:rPr>
        <w:t xml:space="preserve">, bairro Valparaiso, neste Município de Baixo Guandu/ES. </w:t>
      </w:r>
      <w:r w:rsidR="00506E83" w:rsidRPr="00506E83">
        <w:rPr>
          <w:rFonts w:ascii="Courier New" w:hAnsi="Courier New" w:cs="Courier New"/>
          <w:b/>
          <w:color w:val="000000"/>
        </w:rPr>
        <w:t>PEDIDO DE PROVIDENCIA 013/2019</w:t>
      </w:r>
      <w:r w:rsidR="00506E83" w:rsidRPr="00506E83">
        <w:rPr>
          <w:rFonts w:ascii="Courier New" w:hAnsi="Courier New" w:cs="Courier New"/>
          <w:color w:val="000000"/>
        </w:rPr>
        <w:t xml:space="preserve"> – </w:t>
      </w:r>
      <w:r w:rsidR="00506E83" w:rsidRPr="00506E83">
        <w:rPr>
          <w:rFonts w:ascii="Courier New" w:hAnsi="Courier New" w:cs="Courier New"/>
          <w:b/>
          <w:color w:val="000000"/>
        </w:rPr>
        <w:t xml:space="preserve">SUELI ALVES TEODORO – </w:t>
      </w:r>
      <w:r w:rsidR="00506E83" w:rsidRPr="00506E83">
        <w:rPr>
          <w:rFonts w:ascii="Courier New" w:hAnsi="Courier New" w:cs="Courier New"/>
        </w:rPr>
        <w:t xml:space="preserve">Requer a construção de pistas de patins e skates, para garantir mais segurança aos praticantes e incentivá-los. </w:t>
      </w:r>
      <w:r w:rsidRPr="00506E83">
        <w:rPr>
          <w:rFonts w:ascii="Courier New" w:hAnsi="Courier New" w:cs="Courier New"/>
        </w:rPr>
        <w:t>O Excelentíssimo Senhor Presidente colocou a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  <w:b/>
          <w:u w:val="single"/>
        </w:rPr>
        <w:t>ORDEM DO DIA EM DISCUSSÃO</w:t>
      </w:r>
      <w:r w:rsidRPr="00506E83">
        <w:rPr>
          <w:rFonts w:ascii="Courier New" w:hAnsi="Courier New" w:cs="Courier New"/>
          <w:b/>
        </w:rPr>
        <w:t xml:space="preserve"> </w:t>
      </w:r>
      <w:r w:rsidRPr="00506E83">
        <w:rPr>
          <w:rFonts w:ascii="Courier New" w:hAnsi="Courier New" w:cs="Courier New"/>
        </w:rPr>
        <w:t>dos Senhores Vereadores (as)</w:t>
      </w:r>
      <w:r w:rsidR="00806AFF" w:rsidRPr="00506E83">
        <w:rPr>
          <w:rFonts w:ascii="Courier New" w:hAnsi="Courier New" w:cs="Courier New"/>
          <w:b/>
        </w:rPr>
        <w:t xml:space="preserve">, </w:t>
      </w:r>
      <w:r w:rsidR="00806AFF" w:rsidRPr="00506E83">
        <w:rPr>
          <w:rFonts w:ascii="Courier New" w:hAnsi="Courier New" w:cs="Courier New"/>
        </w:rPr>
        <w:t>e</w:t>
      </w:r>
      <w:r w:rsidR="00B2248F">
        <w:rPr>
          <w:rFonts w:ascii="Courier New" w:hAnsi="Courier New" w:cs="Courier New"/>
        </w:rPr>
        <w:t xml:space="preserve"> não houveram inscritos para o uso da mesma</w:t>
      </w:r>
      <w:r w:rsidR="009B503A" w:rsidRPr="00506E83">
        <w:rPr>
          <w:rFonts w:ascii="Courier New" w:hAnsi="Courier New" w:cs="Courier New"/>
          <w:color w:val="000000"/>
        </w:rPr>
        <w:t>.</w:t>
      </w:r>
      <w:r w:rsidR="00EF194E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>O Excelentíssim</w:t>
      </w:r>
      <w:r w:rsidR="00EF194E" w:rsidRPr="00506E83">
        <w:rPr>
          <w:rFonts w:ascii="Courier New" w:hAnsi="Courier New" w:cs="Courier New"/>
        </w:rPr>
        <w:t>o Senhor Presidente solicitou a Ilma</w:t>
      </w:r>
      <w:r w:rsidRPr="00506E83">
        <w:rPr>
          <w:rFonts w:ascii="Courier New" w:hAnsi="Courier New" w:cs="Courier New"/>
        </w:rPr>
        <w:t>. Senhor</w:t>
      </w:r>
      <w:r w:rsidR="00EF194E" w:rsidRPr="00506E83">
        <w:rPr>
          <w:rFonts w:ascii="Courier New" w:hAnsi="Courier New" w:cs="Courier New"/>
        </w:rPr>
        <w:t>a Secretária</w:t>
      </w:r>
      <w:r w:rsidRPr="00506E83">
        <w:rPr>
          <w:rFonts w:ascii="Courier New" w:hAnsi="Courier New" w:cs="Courier New"/>
        </w:rPr>
        <w:t xml:space="preserve">, </w:t>
      </w:r>
      <w:r w:rsidRPr="00506E83">
        <w:rPr>
          <w:rFonts w:ascii="Courier New" w:hAnsi="Courier New" w:cs="Courier New"/>
          <w:b/>
        </w:rPr>
        <w:t>colher os votos dos Senhores Vereadores (as) em bloco aos pedidos de Providências</w:t>
      </w:r>
      <w:r w:rsidR="00EF194E" w:rsidRPr="00506E83">
        <w:rPr>
          <w:rFonts w:ascii="Courier New" w:hAnsi="Courier New" w:cs="Courier New"/>
        </w:rPr>
        <w:t>, constantes na</w:t>
      </w:r>
      <w:r w:rsidRPr="00506E83">
        <w:rPr>
          <w:rFonts w:ascii="Courier New" w:hAnsi="Courier New" w:cs="Courier New"/>
        </w:rPr>
        <w:t xml:space="preserve"> </w:t>
      </w:r>
      <w:r w:rsidR="00EF194E" w:rsidRPr="00506E83">
        <w:rPr>
          <w:rFonts w:ascii="Courier New" w:hAnsi="Courier New" w:cs="Courier New"/>
        </w:rPr>
        <w:t>Ordem</w:t>
      </w:r>
      <w:r w:rsidRPr="00506E83">
        <w:rPr>
          <w:rFonts w:ascii="Courier New" w:hAnsi="Courier New" w:cs="Courier New"/>
        </w:rPr>
        <w:t xml:space="preserve"> do Dia. As proposições foram </w:t>
      </w:r>
      <w:r w:rsidRPr="00506E83">
        <w:rPr>
          <w:rFonts w:ascii="Courier New" w:hAnsi="Courier New" w:cs="Courier New"/>
          <w:b/>
        </w:rPr>
        <w:t>aprovadas por unanimidade de votos</w:t>
      </w:r>
      <w:r w:rsidR="00EF194E" w:rsidRPr="00506E83">
        <w:rPr>
          <w:rFonts w:ascii="Courier New" w:hAnsi="Courier New" w:cs="Courier New"/>
          <w:color w:val="000000"/>
        </w:rPr>
        <w:t>.</w:t>
      </w:r>
      <w:r w:rsidRPr="00506E83">
        <w:rPr>
          <w:rFonts w:ascii="Courier New" w:hAnsi="Courier New" w:cs="Courier New"/>
        </w:rPr>
        <w:t xml:space="preserve"> Não havendo mais proposições o Excelentíssimo Senhor </w:t>
      </w:r>
      <w:r w:rsidR="00496822" w:rsidRPr="00506E83">
        <w:rPr>
          <w:rFonts w:ascii="Courier New" w:hAnsi="Courier New" w:cs="Courier New"/>
        </w:rPr>
        <w:t>Presidente</w:t>
      </w:r>
      <w:r w:rsidR="00BD46D3" w:rsidRPr="00506E83">
        <w:rPr>
          <w:rFonts w:ascii="Courier New" w:hAnsi="Courier New" w:cs="Courier New"/>
        </w:rPr>
        <w:t xml:space="preserve"> </w:t>
      </w:r>
      <w:r w:rsidR="008F04B5" w:rsidRPr="00506E83">
        <w:rPr>
          <w:rFonts w:ascii="Courier New" w:hAnsi="Courier New" w:cs="Courier New"/>
        </w:rPr>
        <w:t>colocou</w:t>
      </w:r>
      <w:r w:rsidRPr="00506E83">
        <w:rPr>
          <w:rFonts w:ascii="Courier New" w:hAnsi="Courier New" w:cs="Courier New"/>
        </w:rPr>
        <w:t xml:space="preserve"> </w:t>
      </w:r>
      <w:r w:rsidR="00496822" w:rsidRPr="00506E83">
        <w:rPr>
          <w:rFonts w:ascii="Courier New" w:hAnsi="Courier New" w:cs="Courier New"/>
        </w:rPr>
        <w:t>a palavra franca à</w:t>
      </w:r>
      <w:r w:rsidRPr="00506E83">
        <w:rPr>
          <w:rFonts w:ascii="Courier New" w:hAnsi="Courier New" w:cs="Courier New"/>
        </w:rPr>
        <w:t xml:space="preserve"> disposição dos Nobres Vereadores</w:t>
      </w:r>
      <w:r w:rsidR="005555E7" w:rsidRPr="00506E83">
        <w:rPr>
          <w:rFonts w:ascii="Courier New" w:hAnsi="Courier New" w:cs="Courier New"/>
        </w:rPr>
        <w:t xml:space="preserve"> (as),</w:t>
      </w:r>
      <w:r w:rsidR="00D25138" w:rsidRPr="00506E83">
        <w:rPr>
          <w:rFonts w:ascii="Courier New" w:hAnsi="Courier New" w:cs="Courier New"/>
        </w:rPr>
        <w:t xml:space="preserve"> </w:t>
      </w:r>
      <w:r w:rsidR="00496822" w:rsidRPr="00506E83">
        <w:rPr>
          <w:rFonts w:ascii="Courier New" w:hAnsi="Courier New" w:cs="Courier New"/>
        </w:rPr>
        <w:t>e fizeram uso da mesma os seguinte vereadores</w:t>
      </w:r>
      <w:r w:rsidR="004A52BC" w:rsidRPr="00506E83">
        <w:rPr>
          <w:rFonts w:ascii="Courier New" w:hAnsi="Courier New" w:cs="Courier New"/>
          <w:b/>
        </w:rPr>
        <w:t xml:space="preserve"> </w:t>
      </w:r>
      <w:r w:rsidR="00B2248F">
        <w:rPr>
          <w:rFonts w:ascii="Courier New" w:hAnsi="Courier New" w:cs="Courier New"/>
          <w:b/>
        </w:rPr>
        <w:t xml:space="preserve">Sebastião Batista Araújo, Esmar da Vitória Costa, </w:t>
      </w:r>
      <w:r w:rsidR="00B2248F" w:rsidRPr="00506E83">
        <w:rPr>
          <w:rFonts w:ascii="Courier New" w:hAnsi="Courier New" w:cs="Courier New"/>
          <w:b/>
        </w:rPr>
        <w:t xml:space="preserve">Geraldo </w:t>
      </w:r>
      <w:r w:rsidR="00B2248F" w:rsidRPr="00506E83">
        <w:rPr>
          <w:rFonts w:ascii="Courier New" w:hAnsi="Courier New" w:cs="Courier New"/>
          <w:b/>
        </w:rPr>
        <w:t>Boone</w:t>
      </w:r>
      <w:r w:rsidR="00B2248F">
        <w:rPr>
          <w:rFonts w:ascii="Courier New" w:hAnsi="Courier New" w:cs="Courier New"/>
          <w:b/>
        </w:rPr>
        <w:t xml:space="preserve">, </w:t>
      </w:r>
      <w:r w:rsidR="00B2248F" w:rsidRPr="00506E83">
        <w:rPr>
          <w:rFonts w:ascii="Courier New" w:hAnsi="Courier New" w:cs="Courier New"/>
          <w:b/>
        </w:rPr>
        <w:t>Romilson</w:t>
      </w:r>
      <w:r w:rsidR="00B2248F" w:rsidRPr="00506E83">
        <w:rPr>
          <w:rFonts w:ascii="Courier New" w:hAnsi="Courier New" w:cs="Courier New"/>
          <w:b/>
        </w:rPr>
        <w:t xml:space="preserve"> Araújo Ferreira</w:t>
      </w:r>
      <w:r w:rsidR="00F51450">
        <w:rPr>
          <w:rFonts w:ascii="Courier New" w:hAnsi="Courier New" w:cs="Courier New"/>
          <w:b/>
        </w:rPr>
        <w:t>,</w:t>
      </w:r>
      <w:r w:rsidR="00B2248F" w:rsidRPr="00506E83">
        <w:rPr>
          <w:rFonts w:ascii="Courier New" w:hAnsi="Courier New" w:cs="Courier New"/>
          <w:b/>
        </w:rPr>
        <w:t xml:space="preserve"> </w:t>
      </w:r>
      <w:r w:rsidR="00F51450" w:rsidRPr="00506E83">
        <w:rPr>
          <w:rFonts w:ascii="Courier New" w:hAnsi="Courier New" w:cs="Courier New"/>
          <w:b/>
        </w:rPr>
        <w:t>Celma Côrtes Bussular</w:t>
      </w:r>
      <w:r w:rsidR="00F0379E">
        <w:rPr>
          <w:rFonts w:ascii="Courier New" w:hAnsi="Courier New" w:cs="Courier New"/>
          <w:b/>
        </w:rPr>
        <w:t>, Paulo Cés</w:t>
      </w:r>
      <w:r w:rsidR="00F51450">
        <w:rPr>
          <w:rFonts w:ascii="Courier New" w:hAnsi="Courier New" w:cs="Courier New"/>
          <w:b/>
        </w:rPr>
        <w:t>ar da Fonseca e Sueli Alves Teodoro</w:t>
      </w:r>
      <w:r w:rsidR="00BD46D3" w:rsidRPr="00506E83">
        <w:rPr>
          <w:rFonts w:ascii="Courier New" w:hAnsi="Courier New" w:cs="Courier New"/>
          <w:b/>
        </w:rPr>
        <w:t xml:space="preserve">. </w:t>
      </w:r>
      <w:r w:rsidRPr="00506E83">
        <w:rPr>
          <w:rFonts w:ascii="Courier New" w:hAnsi="Courier New" w:cs="Courier New"/>
        </w:rPr>
        <w:t xml:space="preserve">Todas as falas dos Senhores Vereadores (as) estão gravadas na íntegra, conforme áudio. Não havendo mais nenhum </w:t>
      </w:r>
      <w:r w:rsidRPr="00506E83">
        <w:rPr>
          <w:rFonts w:ascii="Courier New" w:hAnsi="Courier New" w:cs="Courier New"/>
        </w:rPr>
        <w:lastRenderedPageBreak/>
        <w:t xml:space="preserve">escrito e vereador que queira usar a palavra. O Excelentíssimo Senhor Presidente </w:t>
      </w:r>
      <w:r w:rsidRPr="00506E83">
        <w:rPr>
          <w:rFonts w:ascii="Courier New" w:hAnsi="Courier New" w:cs="Courier New"/>
          <w:b/>
        </w:rPr>
        <w:t xml:space="preserve">Wilton Minarini de Souza Filho </w:t>
      </w:r>
      <w:r w:rsidRPr="00506E83">
        <w:rPr>
          <w:rFonts w:ascii="Courier New" w:hAnsi="Courier New" w:cs="Courier New"/>
        </w:rPr>
        <w:t xml:space="preserve">encerrou a Sessão Ordinária e convidou a todos </w:t>
      </w:r>
      <w:r w:rsidR="00C962A9" w:rsidRPr="00506E83">
        <w:rPr>
          <w:rFonts w:ascii="Courier New" w:hAnsi="Courier New" w:cs="Courier New"/>
        </w:rPr>
        <w:t>para</w:t>
      </w:r>
      <w:r w:rsidR="0014511A" w:rsidRPr="00506E83">
        <w:rPr>
          <w:rFonts w:ascii="Courier New" w:hAnsi="Courier New" w:cs="Courier New"/>
        </w:rPr>
        <w:t xml:space="preserve"> a próxima</w:t>
      </w:r>
      <w:r w:rsidR="00B83660" w:rsidRPr="00506E83">
        <w:rPr>
          <w:rFonts w:ascii="Courier New" w:hAnsi="Courier New" w:cs="Courier New"/>
        </w:rPr>
        <w:t xml:space="preserve"> Sessão</w:t>
      </w:r>
      <w:r w:rsidR="00C56015" w:rsidRPr="00506E83">
        <w:rPr>
          <w:rFonts w:ascii="Courier New" w:hAnsi="Courier New" w:cs="Courier New"/>
        </w:rPr>
        <w:t xml:space="preserve"> </w:t>
      </w:r>
      <w:r w:rsidRPr="00506E83">
        <w:rPr>
          <w:rFonts w:ascii="Courier New" w:hAnsi="Courier New" w:cs="Courier New"/>
        </w:rPr>
        <w:t xml:space="preserve">que será no dia </w:t>
      </w:r>
      <w:r w:rsidR="00B2248F">
        <w:rPr>
          <w:rFonts w:ascii="Courier New" w:hAnsi="Courier New" w:cs="Courier New"/>
        </w:rPr>
        <w:t>01</w:t>
      </w:r>
      <w:r w:rsidR="00C962A9" w:rsidRPr="00506E83">
        <w:rPr>
          <w:rFonts w:ascii="Courier New" w:hAnsi="Courier New" w:cs="Courier New"/>
        </w:rPr>
        <w:t>/</w:t>
      </w:r>
      <w:r w:rsidR="003C50EB" w:rsidRPr="00506E83">
        <w:rPr>
          <w:rFonts w:ascii="Courier New" w:hAnsi="Courier New" w:cs="Courier New"/>
        </w:rPr>
        <w:t>0</w:t>
      </w:r>
      <w:r w:rsidR="00B2248F">
        <w:rPr>
          <w:rFonts w:ascii="Courier New" w:hAnsi="Courier New" w:cs="Courier New"/>
        </w:rPr>
        <w:t>4</w:t>
      </w:r>
      <w:r w:rsidR="003C50EB" w:rsidRPr="00506E83">
        <w:rPr>
          <w:rFonts w:ascii="Courier New" w:hAnsi="Courier New" w:cs="Courier New"/>
        </w:rPr>
        <w:t>/2019</w:t>
      </w:r>
      <w:r w:rsidRPr="00506E83">
        <w:rPr>
          <w:rFonts w:ascii="Courier New" w:hAnsi="Courier New" w:cs="Courier New"/>
        </w:rPr>
        <w:t>. Eu, Salatiel Dias Bebiano, lavrei a presente Ata que será assinada pela Mesa Diretora após aprovação da mesma.</w:t>
      </w:r>
    </w:p>
    <w:p w:rsidR="00CD3378" w:rsidRPr="00506E83" w:rsidRDefault="00CD3378" w:rsidP="00EC3313">
      <w:pPr>
        <w:spacing w:after="0" w:line="240" w:lineRule="auto"/>
        <w:jc w:val="both"/>
        <w:rPr>
          <w:rFonts w:ascii="Courier New" w:hAnsi="Courier New" w:cs="Courier New"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Presidente</w:t>
      </w:r>
      <w:r w:rsidRPr="00506E83">
        <w:rPr>
          <w:rFonts w:ascii="Courier New" w:hAnsi="Courier New" w:cs="Courier New"/>
        </w:rPr>
        <w:t>____________________________________________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Vice-Presidente</w:t>
      </w:r>
      <w:r w:rsidRPr="00506E83">
        <w:rPr>
          <w:rFonts w:ascii="Courier New" w:hAnsi="Courier New" w:cs="Courier New"/>
        </w:rPr>
        <w:t>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1872EE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1º Secretário</w:t>
      </w:r>
      <w:r w:rsidRPr="00506E83">
        <w:rPr>
          <w:rFonts w:ascii="Courier New" w:hAnsi="Courier New" w:cs="Courier New"/>
        </w:rPr>
        <w:t>_________________________________________</w:t>
      </w:r>
    </w:p>
    <w:p w:rsidR="00CD3378" w:rsidRPr="00506E83" w:rsidRDefault="00CD3378" w:rsidP="00EC3313">
      <w:pPr>
        <w:jc w:val="both"/>
        <w:rPr>
          <w:rFonts w:ascii="Courier New" w:hAnsi="Courier New" w:cs="Courier New"/>
          <w:b/>
        </w:rPr>
      </w:pPr>
    </w:p>
    <w:p w:rsidR="00B00C52" w:rsidRPr="00506E83" w:rsidRDefault="001872EE" w:rsidP="00EC3313">
      <w:pPr>
        <w:jc w:val="both"/>
        <w:rPr>
          <w:rFonts w:ascii="Courier New" w:hAnsi="Courier New" w:cs="Courier New"/>
        </w:rPr>
      </w:pPr>
      <w:r w:rsidRPr="00506E83">
        <w:rPr>
          <w:rFonts w:ascii="Courier New" w:hAnsi="Courier New" w:cs="Courier New"/>
          <w:b/>
        </w:rPr>
        <w:t>2º Secretário</w:t>
      </w:r>
      <w:r w:rsidRPr="00506E83">
        <w:rPr>
          <w:rFonts w:ascii="Courier New" w:hAnsi="Courier New" w:cs="Courier New"/>
        </w:rPr>
        <w:t>____________________</w:t>
      </w:r>
      <w:bookmarkStart w:id="0" w:name="_GoBack"/>
      <w:bookmarkEnd w:id="0"/>
      <w:r w:rsidRPr="00506E83">
        <w:rPr>
          <w:rFonts w:ascii="Courier New" w:hAnsi="Courier New" w:cs="Courier New"/>
        </w:rPr>
        <w:t>_____________________</w:t>
      </w:r>
    </w:p>
    <w:sectPr w:rsidR="00B00C52" w:rsidRPr="00506E83" w:rsidSect="00995CF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663" w:right="1701" w:bottom="1417" w:left="1701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DA2" w:rsidRDefault="00805DA2" w:rsidP="00CE7E60">
      <w:pPr>
        <w:spacing w:after="0" w:line="240" w:lineRule="auto"/>
      </w:pPr>
      <w:r>
        <w:separator/>
      </w:r>
    </w:p>
  </w:endnote>
  <w:end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CE7E60">
    <w:pPr>
      <w:pStyle w:val="Rodap"/>
      <w:pBdr>
        <w:bottom w:val="single" w:sz="12" w:space="1" w:color="auto"/>
      </w:pBdr>
    </w:pPr>
  </w:p>
  <w:p w:rsidR="00CE7E60" w:rsidRDefault="001872EE" w:rsidP="007D7AE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30" name="Imagem 3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>Av. Carlos de Medeiros, 59, Centro, Baixo Guandu-ES, 29 730-000, Fone (27) 3732-1644</w:t>
    </w:r>
  </w:p>
  <w:p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DA2" w:rsidRDefault="00805DA2" w:rsidP="00CE7E60">
      <w:pPr>
        <w:spacing w:after="0" w:line="240" w:lineRule="auto"/>
      </w:pPr>
      <w:r>
        <w:separator/>
      </w:r>
    </w:p>
  </w:footnote>
  <w:footnote w:type="continuationSeparator" w:id="0">
    <w:p w:rsidR="00805DA2" w:rsidRDefault="00805DA2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F0379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7E60" w:rsidRDefault="00861797" w:rsidP="00861797">
    <w:pPr>
      <w:pStyle w:val="Cabealho"/>
      <w:tabs>
        <w:tab w:val="left" w:pos="7571"/>
      </w:tabs>
      <w:rPr>
        <w:b/>
        <w:spacing w:val="40"/>
      </w:rPr>
    </w:pPr>
    <w:r>
      <w:rPr>
        <w:b/>
        <w:spacing w:val="40"/>
      </w:rPr>
      <w:tab/>
    </w:r>
    <w:r w:rsidR="00F0379E">
      <w:rPr>
        <w:b/>
        <w:noProof/>
        <w:spacing w:val="4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1872EE">
      <w:rPr>
        <w:b/>
        <w:noProof/>
        <w:spacing w:val="40"/>
        <w:lang w:eastAsia="pt-BR"/>
      </w:rPr>
      <w:drawing>
        <wp:inline distT="0" distB="0" distL="0" distR="0">
          <wp:extent cx="825500" cy="819150"/>
          <wp:effectExtent l="0" t="0" r="0" b="0"/>
          <wp:docPr id="29" name="Imagem 29" descr="Brasao de Baixo Guan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Brasao de Baixo Guan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55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pacing w:val="40"/>
      </w:rPr>
      <w:tab/>
    </w:r>
  </w:p>
  <w:p w:rsidR="00332FEB" w:rsidRPr="001872EE" w:rsidRDefault="00672C51" w:rsidP="00672C51">
    <w:pPr>
      <w:pStyle w:val="Cabealho"/>
      <w:pBdr>
        <w:bottom w:val="single" w:sz="12" w:space="1" w:color="auto"/>
      </w:pBdr>
      <w:rPr>
        <w:b/>
        <w:spacing w:val="40"/>
      </w:rPr>
    </w:pPr>
    <w:r>
      <w:rPr>
        <w:b/>
        <w:spacing w:val="40"/>
      </w:rPr>
      <w:tab/>
    </w:r>
    <w:r w:rsidR="00CE7E60" w:rsidRPr="00CE7E60">
      <w:rPr>
        <w:b/>
        <w:spacing w:val="40"/>
      </w:rPr>
      <w:t>CÂM</w:t>
    </w:r>
    <w:r w:rsidR="007B2EC1">
      <w:rPr>
        <w:b/>
        <w:spacing w:val="40"/>
      </w:rPr>
      <w:t>ARA MUNICIPAL DE BAIXO GUANDU-ES</w:t>
    </w:r>
    <w:r>
      <w:rPr>
        <w:b/>
        <w:spacing w:val="4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7AEA" w:rsidRDefault="00F0379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ctiveWritingStyle w:appName="MSWord" w:lang="pt-B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2EE"/>
    <w:rsid w:val="00012B4B"/>
    <w:rsid w:val="0001437F"/>
    <w:rsid w:val="00074287"/>
    <w:rsid w:val="00086438"/>
    <w:rsid w:val="00091D8A"/>
    <w:rsid w:val="000A3509"/>
    <w:rsid w:val="000A75D2"/>
    <w:rsid w:val="000B3F48"/>
    <w:rsid w:val="000C532B"/>
    <w:rsid w:val="000D472A"/>
    <w:rsid w:val="000D5003"/>
    <w:rsid w:val="000E2006"/>
    <w:rsid w:val="000E2654"/>
    <w:rsid w:val="000E4A47"/>
    <w:rsid w:val="000F3738"/>
    <w:rsid w:val="0014511A"/>
    <w:rsid w:val="00151CE6"/>
    <w:rsid w:val="001872EE"/>
    <w:rsid w:val="001956FA"/>
    <w:rsid w:val="0019676D"/>
    <w:rsid w:val="001C53E8"/>
    <w:rsid w:val="001D728B"/>
    <w:rsid w:val="001E1D29"/>
    <w:rsid w:val="00235EBB"/>
    <w:rsid w:val="002704B7"/>
    <w:rsid w:val="002853C7"/>
    <w:rsid w:val="00292957"/>
    <w:rsid w:val="00293075"/>
    <w:rsid w:val="002A7E07"/>
    <w:rsid w:val="002C2C2C"/>
    <w:rsid w:val="002C34A9"/>
    <w:rsid w:val="002C3F23"/>
    <w:rsid w:val="002D0264"/>
    <w:rsid w:val="002D5F1E"/>
    <w:rsid w:val="002F12E6"/>
    <w:rsid w:val="002F6F10"/>
    <w:rsid w:val="003068C3"/>
    <w:rsid w:val="003260B3"/>
    <w:rsid w:val="00331AEC"/>
    <w:rsid w:val="00332FEB"/>
    <w:rsid w:val="0039480A"/>
    <w:rsid w:val="003950A1"/>
    <w:rsid w:val="0039755B"/>
    <w:rsid w:val="003A5310"/>
    <w:rsid w:val="003A61AC"/>
    <w:rsid w:val="003B7DD8"/>
    <w:rsid w:val="003C0663"/>
    <w:rsid w:val="003C0EF6"/>
    <w:rsid w:val="003C1765"/>
    <w:rsid w:val="003C27BD"/>
    <w:rsid w:val="003C50EB"/>
    <w:rsid w:val="003E51A1"/>
    <w:rsid w:val="003F01EA"/>
    <w:rsid w:val="003F72B6"/>
    <w:rsid w:val="00406A98"/>
    <w:rsid w:val="00454B9D"/>
    <w:rsid w:val="00466898"/>
    <w:rsid w:val="004772CC"/>
    <w:rsid w:val="00477C30"/>
    <w:rsid w:val="00495A5F"/>
    <w:rsid w:val="00496244"/>
    <w:rsid w:val="00496822"/>
    <w:rsid w:val="004A1640"/>
    <w:rsid w:val="004A52BC"/>
    <w:rsid w:val="004A6E52"/>
    <w:rsid w:val="004C739D"/>
    <w:rsid w:val="004E4A0C"/>
    <w:rsid w:val="004E5908"/>
    <w:rsid w:val="00506E83"/>
    <w:rsid w:val="00511457"/>
    <w:rsid w:val="00521FD7"/>
    <w:rsid w:val="00545456"/>
    <w:rsid w:val="00550F6F"/>
    <w:rsid w:val="005555E7"/>
    <w:rsid w:val="00561DEF"/>
    <w:rsid w:val="00564521"/>
    <w:rsid w:val="005702BA"/>
    <w:rsid w:val="00581380"/>
    <w:rsid w:val="005837BB"/>
    <w:rsid w:val="005914B4"/>
    <w:rsid w:val="005B6D44"/>
    <w:rsid w:val="005C5CB8"/>
    <w:rsid w:val="005C70BB"/>
    <w:rsid w:val="005E1006"/>
    <w:rsid w:val="005F62AA"/>
    <w:rsid w:val="00617120"/>
    <w:rsid w:val="006230A7"/>
    <w:rsid w:val="00635243"/>
    <w:rsid w:val="00637A8C"/>
    <w:rsid w:val="00640628"/>
    <w:rsid w:val="00652FE4"/>
    <w:rsid w:val="00656872"/>
    <w:rsid w:val="0066191F"/>
    <w:rsid w:val="006645A5"/>
    <w:rsid w:val="00672C51"/>
    <w:rsid w:val="00681DE1"/>
    <w:rsid w:val="00683FBB"/>
    <w:rsid w:val="006930B5"/>
    <w:rsid w:val="006C2BFA"/>
    <w:rsid w:val="006D7D5D"/>
    <w:rsid w:val="00706A52"/>
    <w:rsid w:val="0071194C"/>
    <w:rsid w:val="00722D05"/>
    <w:rsid w:val="00725E9B"/>
    <w:rsid w:val="00741884"/>
    <w:rsid w:val="00751B3E"/>
    <w:rsid w:val="007909D2"/>
    <w:rsid w:val="007A29CF"/>
    <w:rsid w:val="007B2EC1"/>
    <w:rsid w:val="007B3169"/>
    <w:rsid w:val="007D7AEA"/>
    <w:rsid w:val="007E5C3D"/>
    <w:rsid w:val="007F1A91"/>
    <w:rsid w:val="00801851"/>
    <w:rsid w:val="00805DA2"/>
    <w:rsid w:val="00806AFF"/>
    <w:rsid w:val="0081171B"/>
    <w:rsid w:val="0081343C"/>
    <w:rsid w:val="00816DEA"/>
    <w:rsid w:val="0082265E"/>
    <w:rsid w:val="00833109"/>
    <w:rsid w:val="008438D3"/>
    <w:rsid w:val="0084665D"/>
    <w:rsid w:val="00861797"/>
    <w:rsid w:val="00877704"/>
    <w:rsid w:val="008B4057"/>
    <w:rsid w:val="008B7928"/>
    <w:rsid w:val="008F00AE"/>
    <w:rsid w:val="008F04B5"/>
    <w:rsid w:val="00922704"/>
    <w:rsid w:val="009311CD"/>
    <w:rsid w:val="00940879"/>
    <w:rsid w:val="00955611"/>
    <w:rsid w:val="0095611F"/>
    <w:rsid w:val="00967969"/>
    <w:rsid w:val="00975B6B"/>
    <w:rsid w:val="009954B0"/>
    <w:rsid w:val="00995CF6"/>
    <w:rsid w:val="009B459E"/>
    <w:rsid w:val="009B47FB"/>
    <w:rsid w:val="009B503A"/>
    <w:rsid w:val="009D1F44"/>
    <w:rsid w:val="009D356A"/>
    <w:rsid w:val="009E5F5C"/>
    <w:rsid w:val="00A01B05"/>
    <w:rsid w:val="00A04977"/>
    <w:rsid w:val="00A123BC"/>
    <w:rsid w:val="00A156F3"/>
    <w:rsid w:val="00A57CFF"/>
    <w:rsid w:val="00A85DF2"/>
    <w:rsid w:val="00A875A9"/>
    <w:rsid w:val="00AD07B5"/>
    <w:rsid w:val="00AD3E07"/>
    <w:rsid w:val="00AD67D9"/>
    <w:rsid w:val="00AF6193"/>
    <w:rsid w:val="00B00C52"/>
    <w:rsid w:val="00B02BBC"/>
    <w:rsid w:val="00B0624F"/>
    <w:rsid w:val="00B151F7"/>
    <w:rsid w:val="00B2248F"/>
    <w:rsid w:val="00B25DDA"/>
    <w:rsid w:val="00B33181"/>
    <w:rsid w:val="00B543F9"/>
    <w:rsid w:val="00B54996"/>
    <w:rsid w:val="00B55249"/>
    <w:rsid w:val="00B56719"/>
    <w:rsid w:val="00B61AC8"/>
    <w:rsid w:val="00B83660"/>
    <w:rsid w:val="00B9605D"/>
    <w:rsid w:val="00BA6F2F"/>
    <w:rsid w:val="00BB3183"/>
    <w:rsid w:val="00BB3432"/>
    <w:rsid w:val="00BB52C1"/>
    <w:rsid w:val="00BC05E5"/>
    <w:rsid w:val="00BC7080"/>
    <w:rsid w:val="00BD46D3"/>
    <w:rsid w:val="00C2756D"/>
    <w:rsid w:val="00C3184D"/>
    <w:rsid w:val="00C35E9D"/>
    <w:rsid w:val="00C56015"/>
    <w:rsid w:val="00C7530B"/>
    <w:rsid w:val="00C75360"/>
    <w:rsid w:val="00C824AC"/>
    <w:rsid w:val="00C93A58"/>
    <w:rsid w:val="00C95EDC"/>
    <w:rsid w:val="00C962A9"/>
    <w:rsid w:val="00CA57CF"/>
    <w:rsid w:val="00CC18D8"/>
    <w:rsid w:val="00CC31FC"/>
    <w:rsid w:val="00CD1630"/>
    <w:rsid w:val="00CD2B2C"/>
    <w:rsid w:val="00CD3378"/>
    <w:rsid w:val="00CE7E60"/>
    <w:rsid w:val="00D25138"/>
    <w:rsid w:val="00D636AF"/>
    <w:rsid w:val="00D70899"/>
    <w:rsid w:val="00D959BD"/>
    <w:rsid w:val="00DA4764"/>
    <w:rsid w:val="00DC04EB"/>
    <w:rsid w:val="00DC43AC"/>
    <w:rsid w:val="00DD277F"/>
    <w:rsid w:val="00DD2A7B"/>
    <w:rsid w:val="00DD6F84"/>
    <w:rsid w:val="00DF3259"/>
    <w:rsid w:val="00E00C96"/>
    <w:rsid w:val="00E135DD"/>
    <w:rsid w:val="00E20A1C"/>
    <w:rsid w:val="00E26902"/>
    <w:rsid w:val="00E34D17"/>
    <w:rsid w:val="00E35775"/>
    <w:rsid w:val="00E41598"/>
    <w:rsid w:val="00E46204"/>
    <w:rsid w:val="00E52DDC"/>
    <w:rsid w:val="00E60C04"/>
    <w:rsid w:val="00E83B9C"/>
    <w:rsid w:val="00E83CB3"/>
    <w:rsid w:val="00E87BFF"/>
    <w:rsid w:val="00EA384D"/>
    <w:rsid w:val="00EB7618"/>
    <w:rsid w:val="00EC3313"/>
    <w:rsid w:val="00EC34E4"/>
    <w:rsid w:val="00ED034C"/>
    <w:rsid w:val="00EE2007"/>
    <w:rsid w:val="00EF194E"/>
    <w:rsid w:val="00EF601E"/>
    <w:rsid w:val="00EF6A0D"/>
    <w:rsid w:val="00F011DA"/>
    <w:rsid w:val="00F0379E"/>
    <w:rsid w:val="00F1726F"/>
    <w:rsid w:val="00F274EC"/>
    <w:rsid w:val="00F3245D"/>
    <w:rsid w:val="00F369BA"/>
    <w:rsid w:val="00F47891"/>
    <w:rsid w:val="00F51450"/>
    <w:rsid w:val="00F5429B"/>
    <w:rsid w:val="00F76EAF"/>
    <w:rsid w:val="00FB4899"/>
    <w:rsid w:val="00FD5AD1"/>
    <w:rsid w:val="00FE135C"/>
    <w:rsid w:val="00FF1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51C48288-A07F-45DD-95E9-8C0BBFCC2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2E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NormalWeb">
    <w:name w:val="Normal (Web)"/>
    <w:basedOn w:val="Normal"/>
    <w:uiPriority w:val="99"/>
    <w:unhideWhenUsed/>
    <w:rsid w:val="001872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nhideWhenUsed/>
    <w:rsid w:val="00A85DF2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A85DF2"/>
    <w:rPr>
      <w:rFonts w:ascii="Times New Roman" w:eastAsia="Times New Roman" w:hAnsi="Times New Roman"/>
      <w:sz w:val="28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14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1457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42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://www.trensurb.gov.br/imagens/logo-sic.png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B0DD6-3645-4A6A-AEAA-F98E317E5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313</TotalTime>
  <Pages>4</Pages>
  <Words>1524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9736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Salatiel Dias Bebiano</dc:creator>
  <cp:keywords/>
  <dc:description/>
  <cp:lastModifiedBy>NoteSecretaria</cp:lastModifiedBy>
  <cp:revision>33</cp:revision>
  <cp:lastPrinted>2019-02-21T10:25:00Z</cp:lastPrinted>
  <dcterms:created xsi:type="dcterms:W3CDTF">2019-02-18T14:57:00Z</dcterms:created>
  <dcterms:modified xsi:type="dcterms:W3CDTF">2019-03-26T15:43:00Z</dcterms:modified>
</cp:coreProperties>
</file>