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FEB" w:rsidRPr="00506E83" w:rsidRDefault="00332FEB" w:rsidP="00E87BFF">
      <w:pPr>
        <w:jc w:val="center"/>
        <w:rPr>
          <w:rFonts w:ascii="Courier New" w:hAnsi="Courier New" w:cs="Courier New"/>
          <w:b/>
        </w:rPr>
      </w:pPr>
    </w:p>
    <w:p w:rsidR="007B2EC1" w:rsidRPr="00506E83" w:rsidRDefault="00BD67C0" w:rsidP="00E87BFF">
      <w:pPr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ATA DE Nº 009</w:t>
      </w:r>
      <w:r w:rsidR="00D70899" w:rsidRPr="00506E83">
        <w:rPr>
          <w:rFonts w:ascii="Courier New" w:hAnsi="Courier New" w:cs="Courier New"/>
          <w:b/>
        </w:rPr>
        <w:t>/2019</w:t>
      </w:r>
    </w:p>
    <w:p w:rsidR="005B6D44" w:rsidRPr="00506E83" w:rsidRDefault="005B6D44" w:rsidP="00E87BFF">
      <w:pPr>
        <w:jc w:val="center"/>
        <w:rPr>
          <w:rFonts w:ascii="Courier New" w:hAnsi="Courier New" w:cs="Courier New"/>
          <w:b/>
        </w:rPr>
      </w:pPr>
    </w:p>
    <w:p w:rsidR="001872EE" w:rsidRPr="00195E9E" w:rsidRDefault="001872EE" w:rsidP="002D0264">
      <w:pPr>
        <w:jc w:val="both"/>
        <w:rPr>
          <w:rFonts w:ascii="Courier New" w:hAnsi="Courier New" w:cs="Courier New"/>
          <w:sz w:val="24"/>
          <w:szCs w:val="24"/>
        </w:rPr>
      </w:pPr>
      <w:r w:rsidRPr="00506E83">
        <w:rPr>
          <w:rFonts w:ascii="Courier New" w:hAnsi="Courier New" w:cs="Courier New"/>
        </w:rPr>
        <w:t>Ata da Reunião Ordinária</w:t>
      </w:r>
      <w:r w:rsidRPr="00506E83">
        <w:rPr>
          <w:rFonts w:ascii="Courier New" w:hAnsi="Courier New" w:cs="Courier New"/>
          <w:b/>
        </w:rPr>
        <w:t>,</w:t>
      </w:r>
      <w:r w:rsidR="00D70899" w:rsidRPr="00506E83">
        <w:rPr>
          <w:rFonts w:ascii="Courier New" w:hAnsi="Courier New" w:cs="Courier New"/>
        </w:rPr>
        <w:t xml:space="preserve"> realizada no dia </w:t>
      </w:r>
      <w:r w:rsidR="00031CB3">
        <w:rPr>
          <w:rFonts w:ascii="Courier New" w:hAnsi="Courier New" w:cs="Courier New"/>
        </w:rPr>
        <w:t>quinze</w:t>
      </w:r>
      <w:r w:rsidR="00B33181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</w:rPr>
        <w:t xml:space="preserve">de </w:t>
      </w:r>
      <w:r w:rsidR="00A1582C">
        <w:rPr>
          <w:rFonts w:ascii="Courier New" w:hAnsi="Courier New" w:cs="Courier New"/>
        </w:rPr>
        <w:t>Abril</w:t>
      </w:r>
      <w:r w:rsidRPr="00506E83">
        <w:rPr>
          <w:rFonts w:ascii="Courier New" w:hAnsi="Courier New" w:cs="Courier New"/>
        </w:rPr>
        <w:t xml:space="preserve"> de dois mil e </w:t>
      </w:r>
      <w:r w:rsidR="00D70899" w:rsidRPr="00506E83">
        <w:rPr>
          <w:rFonts w:ascii="Courier New" w:hAnsi="Courier New" w:cs="Courier New"/>
        </w:rPr>
        <w:t>dezenove</w:t>
      </w:r>
      <w:r w:rsidRPr="00506E83">
        <w:rPr>
          <w:rFonts w:ascii="Courier New" w:hAnsi="Courier New" w:cs="Courier New"/>
          <w:b/>
        </w:rPr>
        <w:t xml:space="preserve">, </w:t>
      </w:r>
      <w:r w:rsidRPr="00506E83">
        <w:rPr>
          <w:rFonts w:ascii="Courier New" w:hAnsi="Courier New" w:cs="Courier New"/>
        </w:rPr>
        <w:t>precisamente às dezoito horas, na Avenida Carlos de Medeiros</w:t>
      </w:r>
      <w:r w:rsidR="00E35775" w:rsidRPr="00506E83">
        <w:rPr>
          <w:rFonts w:ascii="Courier New" w:hAnsi="Courier New" w:cs="Courier New"/>
        </w:rPr>
        <w:t>,</w:t>
      </w:r>
      <w:r w:rsidRPr="00506E83">
        <w:rPr>
          <w:rFonts w:ascii="Courier New" w:hAnsi="Courier New" w:cs="Courier New"/>
        </w:rPr>
        <w:t xml:space="preserve"> nº231</w:t>
      </w:r>
      <w:r w:rsidR="00E35775" w:rsidRPr="00506E83">
        <w:rPr>
          <w:rFonts w:ascii="Courier New" w:hAnsi="Courier New" w:cs="Courier New"/>
        </w:rPr>
        <w:t>,</w:t>
      </w:r>
      <w:r w:rsidRPr="00506E83">
        <w:rPr>
          <w:rFonts w:ascii="Courier New" w:hAnsi="Courier New" w:cs="Courier New"/>
        </w:rPr>
        <w:t xml:space="preserve"> no salão das sessões desta Egrégia Câmara Municipal de Baixo Guandu, Estado do Espírito Santo, sob a Presidência do Excelentíssimo Senhor Vereador </w:t>
      </w:r>
      <w:r w:rsidRPr="00506E83">
        <w:rPr>
          <w:rFonts w:ascii="Courier New" w:hAnsi="Courier New" w:cs="Courier New"/>
          <w:b/>
        </w:rPr>
        <w:t>Wilton Minarini de Souza Filho</w:t>
      </w:r>
      <w:r w:rsidRPr="00506E83">
        <w:rPr>
          <w:rFonts w:ascii="Courier New" w:hAnsi="Courier New" w:cs="Courier New"/>
        </w:rPr>
        <w:t xml:space="preserve">, </w:t>
      </w:r>
      <w:r w:rsidR="00D70899" w:rsidRPr="00506E83">
        <w:rPr>
          <w:rFonts w:ascii="Courier New" w:hAnsi="Courier New" w:cs="Courier New"/>
        </w:rPr>
        <w:t>a Ilma</w:t>
      </w:r>
      <w:r w:rsidRPr="00506E83">
        <w:rPr>
          <w:rFonts w:ascii="Courier New" w:hAnsi="Courier New" w:cs="Courier New"/>
        </w:rPr>
        <w:t>. Senhor</w:t>
      </w:r>
      <w:r w:rsidR="00D70899" w:rsidRPr="00506E83">
        <w:rPr>
          <w:rFonts w:ascii="Courier New" w:hAnsi="Courier New" w:cs="Courier New"/>
        </w:rPr>
        <w:t>a Secretária</w:t>
      </w:r>
      <w:r w:rsidRPr="00506E83">
        <w:rPr>
          <w:rFonts w:ascii="Courier New" w:hAnsi="Courier New" w:cs="Courier New"/>
        </w:rPr>
        <w:t xml:space="preserve"> da Mesa Diretora</w:t>
      </w:r>
      <w:r w:rsidR="00E87BFF" w:rsidRPr="00506E83">
        <w:rPr>
          <w:rFonts w:ascii="Courier New" w:hAnsi="Courier New" w:cs="Courier New"/>
        </w:rPr>
        <w:t>,</w:t>
      </w:r>
      <w:r w:rsidRPr="00506E83">
        <w:rPr>
          <w:rFonts w:ascii="Courier New" w:hAnsi="Courier New" w:cs="Courier New"/>
        </w:rPr>
        <w:t xml:space="preserve"> Vereador</w:t>
      </w:r>
      <w:r w:rsidR="00D70899" w:rsidRPr="00506E83">
        <w:rPr>
          <w:rFonts w:ascii="Courier New" w:hAnsi="Courier New" w:cs="Courier New"/>
        </w:rPr>
        <w:t>a</w:t>
      </w:r>
      <w:r w:rsidRPr="00506E83">
        <w:rPr>
          <w:rFonts w:ascii="Courier New" w:hAnsi="Courier New" w:cs="Courier New"/>
        </w:rPr>
        <w:t xml:space="preserve"> </w:t>
      </w:r>
      <w:r w:rsidR="00D70899" w:rsidRPr="00506E83">
        <w:rPr>
          <w:rFonts w:ascii="Courier New" w:hAnsi="Courier New" w:cs="Courier New"/>
          <w:b/>
        </w:rPr>
        <w:t>Celma Côrtes Bussular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</w:rPr>
        <w:t xml:space="preserve">procedeu à chamada dos Senhores (as) Vereadores (as) para efeito de quórum, responderam-na os seguintes Edis: </w:t>
      </w:r>
      <w:r w:rsidRPr="00506E83">
        <w:rPr>
          <w:rFonts w:ascii="Courier New" w:hAnsi="Courier New" w:cs="Courier New"/>
          <w:b/>
        </w:rPr>
        <w:t>Aguinaldo d</w:t>
      </w:r>
      <w:r w:rsidR="00706A52" w:rsidRPr="00506E83">
        <w:rPr>
          <w:rFonts w:ascii="Courier New" w:hAnsi="Courier New" w:cs="Courier New"/>
          <w:b/>
        </w:rPr>
        <w:t>a Penha, Celma Côrtes Bussular</w:t>
      </w:r>
      <w:r w:rsidRPr="00506E83">
        <w:rPr>
          <w:rFonts w:ascii="Courier New" w:hAnsi="Courier New" w:cs="Courier New"/>
          <w:b/>
        </w:rPr>
        <w:t>,</w:t>
      </w:r>
      <w:r w:rsidR="00F0379E">
        <w:rPr>
          <w:rFonts w:ascii="Courier New" w:hAnsi="Courier New" w:cs="Courier New"/>
          <w:b/>
        </w:rPr>
        <w:t xml:space="preserve"> Elias Fernando Mendes</w:t>
      </w:r>
      <w:r w:rsidR="005837BB" w:rsidRPr="00506E83">
        <w:rPr>
          <w:rFonts w:ascii="Courier New" w:hAnsi="Courier New" w:cs="Courier New"/>
          <w:b/>
        </w:rPr>
        <w:t xml:space="preserve"> de Araújo</w:t>
      </w:r>
      <w:r w:rsidR="00967969" w:rsidRPr="00506E83">
        <w:rPr>
          <w:rFonts w:ascii="Courier New" w:hAnsi="Courier New" w:cs="Courier New"/>
          <w:b/>
        </w:rPr>
        <w:t>, Esmar da Vitória Costa</w:t>
      </w:r>
      <w:r w:rsidRPr="00506E83">
        <w:rPr>
          <w:rFonts w:ascii="Courier New" w:hAnsi="Courier New" w:cs="Courier New"/>
          <w:b/>
        </w:rPr>
        <w:t>, Geraldo Boone, José Carlos Vieira, Paulo César da</w:t>
      </w:r>
      <w:r w:rsidR="00F0379E">
        <w:rPr>
          <w:rFonts w:ascii="Courier New" w:hAnsi="Courier New" w:cs="Courier New"/>
          <w:b/>
        </w:rPr>
        <w:t xml:space="preserve"> Fonseca, Romilson Arau</w:t>
      </w:r>
      <w:r w:rsidRPr="00506E83">
        <w:rPr>
          <w:rFonts w:ascii="Courier New" w:hAnsi="Courier New" w:cs="Courier New"/>
          <w:b/>
        </w:rPr>
        <w:t xml:space="preserve">jo Ferreira, Sebastião Batista </w:t>
      </w:r>
      <w:r w:rsidR="00031CB3">
        <w:rPr>
          <w:rFonts w:ascii="Courier New" w:hAnsi="Courier New" w:cs="Courier New"/>
          <w:b/>
        </w:rPr>
        <w:t>de Araújo, Sueli Alves Teodoro</w:t>
      </w:r>
      <w:r w:rsidRPr="00506E83">
        <w:rPr>
          <w:rFonts w:ascii="Courier New" w:hAnsi="Courier New" w:cs="Courier New"/>
          <w:b/>
        </w:rPr>
        <w:t>, Varli Queiróz, Wilton Minarini de Souza Filho</w:t>
      </w:r>
      <w:r w:rsidR="00031CB3">
        <w:rPr>
          <w:rFonts w:ascii="Courier New" w:hAnsi="Courier New" w:cs="Courier New"/>
          <w:b/>
        </w:rPr>
        <w:t xml:space="preserve"> </w:t>
      </w:r>
      <w:r w:rsidR="00031CB3" w:rsidRPr="00031CB3">
        <w:rPr>
          <w:rFonts w:ascii="Courier New" w:hAnsi="Courier New" w:cs="Courier New"/>
        </w:rPr>
        <w:t>e ausente o vereador</w:t>
      </w:r>
      <w:r w:rsidR="00031CB3">
        <w:rPr>
          <w:rFonts w:ascii="Courier New" w:hAnsi="Courier New" w:cs="Courier New"/>
          <w:b/>
        </w:rPr>
        <w:t xml:space="preserve"> </w:t>
      </w:r>
      <w:r w:rsidR="00031CB3" w:rsidRPr="00506E83">
        <w:rPr>
          <w:rFonts w:ascii="Courier New" w:hAnsi="Courier New" w:cs="Courier New"/>
          <w:b/>
        </w:rPr>
        <w:t>Valmir Estevão Mota</w:t>
      </w:r>
      <w:r w:rsidRPr="00506E83">
        <w:rPr>
          <w:rFonts w:ascii="Courier New" w:hAnsi="Courier New" w:cs="Courier New"/>
        </w:rPr>
        <w:t>.</w:t>
      </w:r>
      <w:r w:rsidRPr="00506E83">
        <w:rPr>
          <w:rFonts w:ascii="Courier New" w:hAnsi="Courier New" w:cs="Courier New"/>
          <w:b/>
        </w:rPr>
        <w:t xml:space="preserve"> </w:t>
      </w:r>
      <w:r w:rsidR="00E87BFF" w:rsidRPr="00506E83">
        <w:rPr>
          <w:rFonts w:ascii="Courier New" w:hAnsi="Courier New" w:cs="Courier New"/>
        </w:rPr>
        <w:t>Havendo</w:t>
      </w:r>
      <w:r w:rsidRPr="00506E83">
        <w:rPr>
          <w:rFonts w:ascii="Courier New" w:hAnsi="Courier New" w:cs="Courier New"/>
        </w:rPr>
        <w:t xml:space="preserve"> número legal de Vereadores (as), conforme dispõe o artigo sessenta e dois, parágrafo quinto, do Regimento Interno, o Excelentíssimo Senhor Presidente declarou aberta a Sessão Ordinária, convidando os presentes a se colocarem de pé para a le</w:t>
      </w:r>
      <w:r w:rsidR="00EF2283">
        <w:rPr>
          <w:rFonts w:ascii="Courier New" w:hAnsi="Courier New" w:cs="Courier New"/>
        </w:rPr>
        <w:t>itura</w:t>
      </w:r>
      <w:r w:rsidR="00B75C47">
        <w:rPr>
          <w:rFonts w:ascii="Courier New" w:hAnsi="Courier New" w:cs="Courier New"/>
        </w:rPr>
        <w:t xml:space="preserve"> de um texto Bíblico, feita pela vereadora</w:t>
      </w:r>
      <w:r w:rsidR="00B2248F">
        <w:rPr>
          <w:rFonts w:ascii="Courier New" w:hAnsi="Courier New" w:cs="Courier New"/>
        </w:rPr>
        <w:t xml:space="preserve"> </w:t>
      </w:r>
      <w:r w:rsidR="00B75C47">
        <w:rPr>
          <w:rFonts w:ascii="Courier New" w:hAnsi="Courier New" w:cs="Courier New"/>
          <w:b/>
        </w:rPr>
        <w:t>Celma Côrtes Bussular</w:t>
      </w:r>
      <w:r w:rsidRPr="00506E83">
        <w:rPr>
          <w:rFonts w:ascii="Courier New" w:hAnsi="Courier New" w:cs="Courier New"/>
        </w:rPr>
        <w:t>.</w:t>
      </w:r>
      <w:r w:rsidR="00564521" w:rsidRPr="00506E83">
        <w:rPr>
          <w:rFonts w:ascii="Courier New" w:hAnsi="Courier New" w:cs="Courier New"/>
        </w:rPr>
        <w:t xml:space="preserve"> Prosseguindo com os trabalhos, o Excelentíssimo Senhor Presidente colocou em apreciação dos Nobres Vereadores (as), a ata de nº</w:t>
      </w:r>
      <w:r w:rsidR="00D70899" w:rsidRPr="00506E83">
        <w:rPr>
          <w:rFonts w:ascii="Courier New" w:hAnsi="Courier New" w:cs="Courier New"/>
        </w:rPr>
        <w:t xml:space="preserve"> </w:t>
      </w:r>
      <w:r w:rsidR="00031CB3">
        <w:rPr>
          <w:rFonts w:ascii="Courier New" w:hAnsi="Courier New" w:cs="Courier New"/>
        </w:rPr>
        <w:t>008</w:t>
      </w:r>
      <w:r w:rsidR="007A29CF" w:rsidRPr="00506E83">
        <w:rPr>
          <w:rFonts w:ascii="Courier New" w:hAnsi="Courier New" w:cs="Courier New"/>
        </w:rPr>
        <w:t>/2019</w:t>
      </w:r>
      <w:r w:rsidR="00564521" w:rsidRPr="00506E83">
        <w:rPr>
          <w:rFonts w:ascii="Courier New" w:hAnsi="Courier New" w:cs="Courier New"/>
        </w:rPr>
        <w:t>, a mesma fo</w:t>
      </w:r>
      <w:r w:rsidR="007A29CF" w:rsidRPr="00506E83">
        <w:rPr>
          <w:rFonts w:ascii="Courier New" w:hAnsi="Courier New" w:cs="Courier New"/>
        </w:rPr>
        <w:t>i</w:t>
      </w:r>
      <w:r w:rsidR="00564521" w:rsidRPr="00506E83">
        <w:rPr>
          <w:rFonts w:ascii="Courier New" w:hAnsi="Courier New" w:cs="Courier New"/>
        </w:rPr>
        <w:t xml:space="preserve"> aprovada</w:t>
      </w:r>
      <w:r w:rsidR="00D70899" w:rsidRPr="00506E83">
        <w:rPr>
          <w:rFonts w:ascii="Courier New" w:hAnsi="Courier New" w:cs="Courier New"/>
        </w:rPr>
        <w:t xml:space="preserve"> </w:t>
      </w:r>
      <w:r w:rsidR="00DF3259" w:rsidRPr="00506E83">
        <w:rPr>
          <w:rFonts w:ascii="Courier New" w:hAnsi="Courier New" w:cs="Courier New"/>
        </w:rPr>
        <w:t>por unanimidade de votos,</w:t>
      </w:r>
      <w:r w:rsidR="007A29CF" w:rsidRPr="00506E83">
        <w:rPr>
          <w:rFonts w:ascii="Courier New" w:hAnsi="Courier New" w:cs="Courier New"/>
        </w:rPr>
        <w:t xml:space="preserve"> e será</w:t>
      </w:r>
      <w:r w:rsidR="00564521" w:rsidRPr="00506E83">
        <w:rPr>
          <w:rFonts w:ascii="Courier New" w:hAnsi="Courier New" w:cs="Courier New"/>
        </w:rPr>
        <w:t xml:space="preserve"> pela Mesa Diretora assinada e encaminhada à secretaria para os procedimentos formais. </w:t>
      </w:r>
      <w:r w:rsidRPr="00506E83">
        <w:rPr>
          <w:rFonts w:ascii="Courier New" w:hAnsi="Courier New" w:cs="Courier New"/>
        </w:rPr>
        <w:t xml:space="preserve"> O Excelentíssimo</w:t>
      </w:r>
      <w:r w:rsidR="00D70899" w:rsidRPr="00506E83">
        <w:rPr>
          <w:rFonts w:ascii="Courier New" w:hAnsi="Courier New" w:cs="Courier New"/>
        </w:rPr>
        <w:t xml:space="preserve"> Senhor Presidente, solicitou a Ilma</w:t>
      </w:r>
      <w:r w:rsidRPr="00506E83">
        <w:rPr>
          <w:rFonts w:ascii="Courier New" w:hAnsi="Courier New" w:cs="Courier New"/>
        </w:rPr>
        <w:t>. Senhor</w:t>
      </w:r>
      <w:r w:rsidR="00D70899" w:rsidRPr="00506E83">
        <w:rPr>
          <w:rFonts w:ascii="Courier New" w:hAnsi="Courier New" w:cs="Courier New"/>
        </w:rPr>
        <w:t>a Secretária</w:t>
      </w:r>
      <w:r w:rsidRPr="00506E83">
        <w:rPr>
          <w:rFonts w:ascii="Courier New" w:hAnsi="Courier New" w:cs="Courier New"/>
        </w:rPr>
        <w:t xml:space="preserve"> proceder com a </w:t>
      </w:r>
      <w:r w:rsidRPr="00506E83">
        <w:rPr>
          <w:rFonts w:ascii="Courier New" w:hAnsi="Courier New" w:cs="Courier New"/>
          <w:b/>
          <w:u w:val="single"/>
        </w:rPr>
        <w:t>LEITURA DO EXPEDIENTE DO DIA</w:t>
      </w:r>
      <w:r w:rsidRPr="00506E83">
        <w:rPr>
          <w:rFonts w:ascii="Courier New" w:hAnsi="Courier New" w:cs="Courier New"/>
          <w:b/>
        </w:rPr>
        <w:t xml:space="preserve">, </w:t>
      </w:r>
      <w:r w:rsidRPr="00506E83">
        <w:rPr>
          <w:rFonts w:ascii="Courier New" w:hAnsi="Courier New" w:cs="Courier New"/>
        </w:rPr>
        <w:t>que se compôs das seguintes proposições:</w:t>
      </w:r>
      <w:r w:rsidR="00794A49">
        <w:rPr>
          <w:rFonts w:ascii="Courier New" w:hAnsi="Courier New" w:cs="Courier New"/>
        </w:rPr>
        <w:t xml:space="preserve"> Ofício 1.474/2017, da Fundação Nacional da Saúde - </w:t>
      </w:r>
      <w:r w:rsidR="00794A49" w:rsidRPr="00794A49">
        <w:rPr>
          <w:rFonts w:ascii="Courier New" w:hAnsi="Courier New" w:cs="Courier New"/>
        </w:rPr>
        <w:t>Encaminha os documentos referente ao termo, cujo objeto é Melhorias Sanitárias Domiciliares, celebrando com o Município de Baixo Guandu /ES, conforme em anexo.</w:t>
      </w:r>
      <w:r w:rsidR="00195E9E">
        <w:rPr>
          <w:rFonts w:ascii="Courier New" w:hAnsi="Courier New" w:cs="Courier New"/>
        </w:rPr>
        <w:t xml:space="preserve"> Processo 224/2019,</w:t>
      </w:r>
      <w:r w:rsidR="00195E9E" w:rsidRPr="00195E9E">
        <w:rPr>
          <w:rFonts w:ascii="Arial" w:hAnsi="Arial" w:cs="Arial"/>
          <w:sz w:val="24"/>
          <w:szCs w:val="24"/>
        </w:rPr>
        <w:t xml:space="preserve"> </w:t>
      </w:r>
      <w:r w:rsidR="00195E9E" w:rsidRPr="00195E9E">
        <w:rPr>
          <w:rFonts w:ascii="Courier New" w:hAnsi="Courier New" w:cs="Courier New"/>
        </w:rPr>
        <w:t>Abertura de processo para arquivamento de documentos relacionados ao Balancete da Receita e Despesas desta Câmara Municipal, referente ao mês de Março de 2019.</w:t>
      </w:r>
      <w:r w:rsidR="00195E9E">
        <w:rPr>
          <w:rFonts w:ascii="Courier New" w:hAnsi="Courier New" w:cs="Courier New"/>
        </w:rPr>
        <w:t xml:space="preserve"> </w:t>
      </w:r>
      <w:r w:rsidR="00794A49" w:rsidRPr="00D3131C">
        <w:rPr>
          <w:rFonts w:ascii="Courier New" w:hAnsi="Courier New" w:cs="Courier New"/>
          <w:b/>
          <w:color w:val="000000"/>
        </w:rPr>
        <w:t>PEDIDO DE PROVIDENCIA 067/2019</w:t>
      </w:r>
      <w:r w:rsidR="00794A49" w:rsidRPr="00D3131C">
        <w:rPr>
          <w:rFonts w:ascii="Courier New" w:hAnsi="Courier New" w:cs="Courier New"/>
          <w:color w:val="000000"/>
        </w:rPr>
        <w:t xml:space="preserve"> – </w:t>
      </w:r>
      <w:r w:rsidR="00794A49" w:rsidRPr="00D3131C">
        <w:rPr>
          <w:rFonts w:ascii="Courier New" w:hAnsi="Courier New" w:cs="Courier New"/>
          <w:b/>
          <w:color w:val="000000"/>
        </w:rPr>
        <w:t xml:space="preserve">ROMILSON ARAUJO FERREIRA – </w:t>
      </w:r>
      <w:r w:rsidR="00794A49" w:rsidRPr="00D3131C">
        <w:rPr>
          <w:rFonts w:ascii="Courier New" w:hAnsi="Courier New" w:cs="Courier New"/>
        </w:rPr>
        <w:t xml:space="preserve">Requer a construção de uma calçada cidadã em frente ao Ginásio Poliesportivo DR. Celso Francisco Borges, no bairro São José, nesta cidade de Baixo Guandu /ES. </w:t>
      </w:r>
      <w:r w:rsidR="00794A49" w:rsidRPr="00D3131C">
        <w:rPr>
          <w:rFonts w:ascii="Courier New" w:hAnsi="Courier New" w:cs="Courier New"/>
          <w:b/>
          <w:color w:val="000000"/>
        </w:rPr>
        <w:t>PEDIDO DE PROVIDENCIA 068/2019</w:t>
      </w:r>
      <w:r w:rsidR="00794A49" w:rsidRPr="00D3131C">
        <w:rPr>
          <w:rFonts w:ascii="Courier New" w:hAnsi="Courier New" w:cs="Courier New"/>
          <w:color w:val="000000"/>
        </w:rPr>
        <w:t xml:space="preserve"> – </w:t>
      </w:r>
      <w:r w:rsidR="00794A49" w:rsidRPr="00D3131C">
        <w:rPr>
          <w:rFonts w:ascii="Courier New" w:hAnsi="Courier New" w:cs="Courier New"/>
          <w:b/>
          <w:color w:val="000000"/>
        </w:rPr>
        <w:t xml:space="preserve">ROMILSON ARAUJO FERREIRA – </w:t>
      </w:r>
      <w:r w:rsidR="00794A49" w:rsidRPr="00D3131C">
        <w:rPr>
          <w:rFonts w:ascii="Courier New" w:hAnsi="Courier New" w:cs="Courier New"/>
        </w:rPr>
        <w:t xml:space="preserve">Requer providências no que tange a troca das lâmpadas que estão queimadas no Polo Industrial, próximo ao Wilton </w:t>
      </w:r>
      <w:proofErr w:type="spellStart"/>
      <w:r w:rsidR="00794A49" w:rsidRPr="00D3131C">
        <w:rPr>
          <w:rFonts w:ascii="Courier New" w:hAnsi="Courier New" w:cs="Courier New"/>
        </w:rPr>
        <w:t>Binda</w:t>
      </w:r>
      <w:proofErr w:type="spellEnd"/>
      <w:r w:rsidR="00794A49" w:rsidRPr="00D3131C">
        <w:rPr>
          <w:rFonts w:ascii="Courier New" w:hAnsi="Courier New" w:cs="Courier New"/>
        </w:rPr>
        <w:t xml:space="preserve"> e a COOPEAVE, nesta cidade de Baixo Guandu /ES. </w:t>
      </w:r>
      <w:r w:rsidR="00794A49" w:rsidRPr="00D3131C">
        <w:rPr>
          <w:rFonts w:ascii="Courier New" w:hAnsi="Courier New" w:cs="Courier New"/>
          <w:b/>
          <w:color w:val="000000"/>
        </w:rPr>
        <w:t>PEDIDO DE PROVIDENCIA 069/2019</w:t>
      </w:r>
      <w:r w:rsidR="00794A49" w:rsidRPr="00D3131C">
        <w:rPr>
          <w:rFonts w:ascii="Courier New" w:hAnsi="Courier New" w:cs="Courier New"/>
          <w:color w:val="000000"/>
        </w:rPr>
        <w:t xml:space="preserve"> – </w:t>
      </w:r>
      <w:r w:rsidR="00794A49" w:rsidRPr="00D3131C">
        <w:rPr>
          <w:rFonts w:ascii="Courier New" w:hAnsi="Courier New" w:cs="Courier New"/>
          <w:b/>
          <w:color w:val="000000"/>
        </w:rPr>
        <w:t xml:space="preserve">ROMILSON ARAUJO FERREIRA – </w:t>
      </w:r>
      <w:r w:rsidR="00794A49" w:rsidRPr="00D3131C">
        <w:rPr>
          <w:rFonts w:ascii="Courier New" w:hAnsi="Courier New" w:cs="Courier New"/>
        </w:rPr>
        <w:t xml:space="preserve">Requer providências no que tange a reforma da Escola Darlene </w:t>
      </w:r>
      <w:proofErr w:type="spellStart"/>
      <w:r w:rsidR="00794A49" w:rsidRPr="00D3131C">
        <w:rPr>
          <w:rFonts w:ascii="Courier New" w:hAnsi="Courier New" w:cs="Courier New"/>
        </w:rPr>
        <w:t>Maggione</w:t>
      </w:r>
      <w:proofErr w:type="spellEnd"/>
      <w:r w:rsidR="00794A49" w:rsidRPr="00D3131C">
        <w:rPr>
          <w:rFonts w:ascii="Courier New" w:hAnsi="Courier New" w:cs="Courier New"/>
        </w:rPr>
        <w:t xml:space="preserve"> </w:t>
      </w:r>
      <w:proofErr w:type="spellStart"/>
      <w:r w:rsidR="00794A49" w:rsidRPr="00D3131C">
        <w:rPr>
          <w:rFonts w:ascii="Courier New" w:hAnsi="Courier New" w:cs="Courier New"/>
        </w:rPr>
        <w:t>Franquine</w:t>
      </w:r>
      <w:proofErr w:type="spellEnd"/>
      <w:r w:rsidR="00794A49" w:rsidRPr="00D3131C">
        <w:rPr>
          <w:rFonts w:ascii="Courier New" w:hAnsi="Courier New" w:cs="Courier New"/>
        </w:rPr>
        <w:t xml:space="preserve">, situada no Bairro Rosário II, nesta cidade de Baixo Guandu /ES. </w:t>
      </w:r>
      <w:r w:rsidR="00794A49" w:rsidRPr="00D3131C">
        <w:rPr>
          <w:rFonts w:ascii="Courier New" w:hAnsi="Courier New" w:cs="Courier New"/>
          <w:b/>
          <w:color w:val="000000"/>
        </w:rPr>
        <w:t>PEDIDO DE PROVIDENCIA 070/2019</w:t>
      </w:r>
      <w:r w:rsidR="00794A49" w:rsidRPr="00D3131C">
        <w:rPr>
          <w:rFonts w:ascii="Courier New" w:hAnsi="Courier New" w:cs="Courier New"/>
          <w:color w:val="000000"/>
        </w:rPr>
        <w:t xml:space="preserve"> – </w:t>
      </w:r>
      <w:r w:rsidR="00794A49" w:rsidRPr="00D3131C">
        <w:rPr>
          <w:rFonts w:ascii="Courier New" w:hAnsi="Courier New" w:cs="Courier New"/>
          <w:b/>
          <w:color w:val="000000"/>
        </w:rPr>
        <w:t xml:space="preserve">ROMILSON ARAUJO FERREIRA – </w:t>
      </w:r>
      <w:r w:rsidR="00794A49" w:rsidRPr="00D3131C">
        <w:rPr>
          <w:rFonts w:ascii="Courier New" w:hAnsi="Courier New" w:cs="Courier New"/>
        </w:rPr>
        <w:t xml:space="preserve">Requer providências no que tange o conserto dos Semáforos que não estão funcionando, nesta cidade de Baixo Guandu </w:t>
      </w:r>
      <w:r w:rsidR="00794A49" w:rsidRPr="00D3131C">
        <w:rPr>
          <w:rFonts w:ascii="Courier New" w:hAnsi="Courier New" w:cs="Courier New"/>
        </w:rPr>
        <w:lastRenderedPageBreak/>
        <w:t xml:space="preserve">/ES. </w:t>
      </w:r>
      <w:r w:rsidR="00794A49" w:rsidRPr="00D3131C">
        <w:rPr>
          <w:rFonts w:ascii="Courier New" w:hAnsi="Courier New" w:cs="Courier New"/>
          <w:b/>
          <w:color w:val="000000"/>
        </w:rPr>
        <w:t>PEDIDO DE PROVIDENCIA 071/2019</w:t>
      </w:r>
      <w:r w:rsidR="00794A49" w:rsidRPr="00D3131C">
        <w:rPr>
          <w:rFonts w:ascii="Courier New" w:hAnsi="Courier New" w:cs="Courier New"/>
          <w:color w:val="000000"/>
        </w:rPr>
        <w:t xml:space="preserve"> – </w:t>
      </w:r>
      <w:r w:rsidR="00794A49" w:rsidRPr="00D3131C">
        <w:rPr>
          <w:rFonts w:ascii="Courier New" w:hAnsi="Courier New" w:cs="Courier New"/>
          <w:b/>
          <w:color w:val="000000"/>
        </w:rPr>
        <w:t xml:space="preserve">ROMILSON ARAUJO FERREIRA – </w:t>
      </w:r>
      <w:r w:rsidR="00794A49" w:rsidRPr="00D3131C">
        <w:rPr>
          <w:rFonts w:ascii="Courier New" w:hAnsi="Courier New" w:cs="Courier New"/>
        </w:rPr>
        <w:t xml:space="preserve">Requer providências no que tange a Manutenção da Rede Elétrica ou outro transformador do posto de saúde do Bairro Rosário 1, nesta cidade de Baixo Guandu /ES. </w:t>
      </w:r>
      <w:r w:rsidR="00794A49" w:rsidRPr="00D3131C">
        <w:rPr>
          <w:rFonts w:ascii="Courier New" w:hAnsi="Courier New" w:cs="Courier New"/>
          <w:b/>
          <w:color w:val="000000"/>
        </w:rPr>
        <w:t>PEDIDO DE PROVIDENCIA 072/2019</w:t>
      </w:r>
      <w:r w:rsidR="00794A49" w:rsidRPr="00D3131C">
        <w:rPr>
          <w:rFonts w:ascii="Courier New" w:hAnsi="Courier New" w:cs="Courier New"/>
          <w:color w:val="000000"/>
        </w:rPr>
        <w:t xml:space="preserve"> – </w:t>
      </w:r>
      <w:r w:rsidR="00794A49" w:rsidRPr="00D3131C">
        <w:rPr>
          <w:rFonts w:ascii="Courier New" w:hAnsi="Courier New" w:cs="Courier New"/>
          <w:b/>
          <w:color w:val="000000"/>
        </w:rPr>
        <w:t xml:space="preserve">ROMILSON ARAUJO FERREIRA – </w:t>
      </w:r>
      <w:r w:rsidR="00794A49" w:rsidRPr="00D3131C">
        <w:rPr>
          <w:rFonts w:ascii="Courier New" w:hAnsi="Courier New" w:cs="Courier New"/>
        </w:rPr>
        <w:t xml:space="preserve">Requer providências no que tange a reforma da calçada e também uma rampa que dá acesso </w:t>
      </w:r>
      <w:r w:rsidR="00031CB3" w:rsidRPr="00D3131C">
        <w:rPr>
          <w:rFonts w:ascii="Courier New" w:hAnsi="Courier New" w:cs="Courier New"/>
        </w:rPr>
        <w:t>à</w:t>
      </w:r>
      <w:r w:rsidR="00794A49" w:rsidRPr="00D3131C">
        <w:rPr>
          <w:rFonts w:ascii="Courier New" w:hAnsi="Courier New" w:cs="Courier New"/>
        </w:rPr>
        <w:t xml:space="preserve"> Ponte perto da APAE, no Bairro São José, nesta cidade de Baixo Guandu /ES. </w:t>
      </w:r>
      <w:r w:rsidR="00794A49" w:rsidRPr="00D3131C">
        <w:rPr>
          <w:rFonts w:ascii="Courier New" w:hAnsi="Courier New" w:cs="Courier New"/>
          <w:b/>
          <w:color w:val="000000"/>
        </w:rPr>
        <w:t>MOÇÃO DE APLAUSO 005/2019</w:t>
      </w:r>
      <w:r w:rsidR="00794A49" w:rsidRPr="00D3131C">
        <w:rPr>
          <w:rFonts w:ascii="Courier New" w:hAnsi="Courier New" w:cs="Courier New"/>
          <w:color w:val="000000"/>
        </w:rPr>
        <w:t xml:space="preserve"> – </w:t>
      </w:r>
      <w:r w:rsidR="00794A49" w:rsidRPr="00D3131C">
        <w:rPr>
          <w:rFonts w:ascii="Courier New" w:hAnsi="Courier New" w:cs="Courier New"/>
          <w:b/>
          <w:color w:val="000000"/>
        </w:rPr>
        <w:t xml:space="preserve">CELMA CÔRTES BUSSULAR – </w:t>
      </w:r>
      <w:r w:rsidR="00794A49" w:rsidRPr="00D3131C">
        <w:rPr>
          <w:rFonts w:ascii="Courier New" w:hAnsi="Courier New" w:cs="Courier New"/>
        </w:rPr>
        <w:t xml:space="preserve">Moção de Aplausos ao Prefeito Municipal José de Barros Neto e ao vice prefeito Eloy Avelino, pelo brilhante trabalho na realização da </w:t>
      </w:r>
      <w:proofErr w:type="spellStart"/>
      <w:r w:rsidR="00794A49" w:rsidRPr="00D3131C">
        <w:rPr>
          <w:rFonts w:ascii="Courier New" w:hAnsi="Courier New" w:cs="Courier New"/>
        </w:rPr>
        <w:t>Superfinal</w:t>
      </w:r>
      <w:proofErr w:type="spellEnd"/>
      <w:r w:rsidR="00794A49" w:rsidRPr="00D3131C">
        <w:rPr>
          <w:rFonts w:ascii="Courier New" w:hAnsi="Courier New" w:cs="Courier New"/>
        </w:rPr>
        <w:t xml:space="preserve"> do Mundial de Parapente que ocorreu em Baixo Guandu entre os dias 19 e 30 de Março.  </w:t>
      </w:r>
      <w:r w:rsidR="00794A49" w:rsidRPr="00D3131C">
        <w:rPr>
          <w:rFonts w:ascii="Courier New" w:hAnsi="Courier New" w:cs="Courier New"/>
          <w:b/>
          <w:color w:val="000000"/>
        </w:rPr>
        <w:t>MOÇÃO DE APLAUSO 006/2019</w:t>
      </w:r>
      <w:r w:rsidR="00794A49" w:rsidRPr="00D3131C">
        <w:rPr>
          <w:rFonts w:ascii="Courier New" w:hAnsi="Courier New" w:cs="Courier New"/>
          <w:color w:val="000000"/>
        </w:rPr>
        <w:t xml:space="preserve"> – </w:t>
      </w:r>
      <w:r w:rsidR="00794A49" w:rsidRPr="00D3131C">
        <w:rPr>
          <w:rFonts w:ascii="Courier New" w:hAnsi="Courier New" w:cs="Courier New"/>
          <w:b/>
          <w:color w:val="000000"/>
        </w:rPr>
        <w:t xml:space="preserve">ROMILSON ARAÚJO FERREIRA – </w:t>
      </w:r>
      <w:r w:rsidR="00794A49" w:rsidRPr="00D3131C">
        <w:rPr>
          <w:rFonts w:ascii="Courier New" w:hAnsi="Courier New" w:cs="Courier New"/>
        </w:rPr>
        <w:t>Moção de Aplauso aos Atletas da Equipe de Tênis de Mesa do Clube Balneário Recreativo Guanduense, pelo belíssimo desempenho nas competições da I Copa Capixaba de Tênis de Mesa Ranking e Rating 2019, do Estado do Espirito Santo</w:t>
      </w:r>
      <w:r w:rsidR="00195E9E">
        <w:rPr>
          <w:rFonts w:ascii="Courier New" w:hAnsi="Courier New" w:cs="Courier New"/>
        </w:rPr>
        <w:t xml:space="preserve">. </w:t>
      </w:r>
      <w:r w:rsidR="00195E9E" w:rsidRPr="00195E9E">
        <w:rPr>
          <w:rFonts w:ascii="Courier New" w:hAnsi="Courier New" w:cs="Courier New"/>
          <w:b/>
          <w:color w:val="000000"/>
        </w:rPr>
        <w:t>PROJETO DE LEI 008/2019</w:t>
      </w:r>
      <w:r w:rsidR="00195E9E" w:rsidRPr="00195E9E">
        <w:rPr>
          <w:rFonts w:ascii="Courier New" w:hAnsi="Courier New" w:cs="Courier New"/>
          <w:color w:val="000000"/>
        </w:rPr>
        <w:t xml:space="preserve"> – </w:t>
      </w:r>
      <w:r w:rsidR="00195E9E" w:rsidRPr="00195E9E">
        <w:rPr>
          <w:rFonts w:ascii="Courier New" w:hAnsi="Courier New" w:cs="Courier New"/>
          <w:b/>
          <w:color w:val="000000"/>
        </w:rPr>
        <w:t xml:space="preserve">MUNICÍPIO DE BAIXO GUANDU – </w:t>
      </w:r>
      <w:r w:rsidR="00195E9E" w:rsidRPr="00195E9E">
        <w:rPr>
          <w:rFonts w:ascii="Courier New" w:hAnsi="Courier New" w:cs="Courier New"/>
        </w:rPr>
        <w:t>Dispõe sobre as Diretrizes para Elaboração da Lei Orçamentária do Exercício de 2020 e dá outras providências</w:t>
      </w:r>
      <w:r w:rsidR="002D0264" w:rsidRPr="00195E9E">
        <w:rPr>
          <w:rFonts w:ascii="Courier New" w:hAnsi="Courier New" w:cs="Courier New"/>
        </w:rPr>
        <w:t>.</w:t>
      </w:r>
      <w:r w:rsidR="00A57CFF" w:rsidRPr="00506E83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  <w:b/>
        </w:rPr>
        <w:t xml:space="preserve">Ao término da leitura, o Excelentíssimo Senhor Presidente colocou o </w:t>
      </w:r>
      <w:r w:rsidRPr="00506E83">
        <w:rPr>
          <w:rFonts w:ascii="Courier New" w:hAnsi="Courier New" w:cs="Courier New"/>
          <w:b/>
          <w:u w:val="single"/>
        </w:rPr>
        <w:t>EXPEDIENTE DO DIA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</w:rPr>
        <w:t>em discussão dos Senhores Vereadores(as</w:t>
      </w:r>
      <w:r w:rsidR="00E83CB3" w:rsidRPr="00506E83">
        <w:rPr>
          <w:rFonts w:ascii="Courier New" w:hAnsi="Courier New" w:cs="Courier New"/>
        </w:rPr>
        <w:t>)</w:t>
      </w:r>
      <w:r w:rsidR="00806AFF" w:rsidRPr="00506E83">
        <w:rPr>
          <w:rFonts w:ascii="Courier New" w:hAnsi="Courier New" w:cs="Courier New"/>
        </w:rPr>
        <w:t xml:space="preserve"> e em conformidade com a resolução 108/2012 fizeram uso da palavra os seguintes vereadores</w:t>
      </w:r>
      <w:r w:rsidR="00E83CB3" w:rsidRPr="00506E83">
        <w:rPr>
          <w:rFonts w:ascii="Courier New" w:hAnsi="Courier New" w:cs="Courier New"/>
        </w:rPr>
        <w:t>:</w:t>
      </w:r>
      <w:r w:rsidR="00C824AC" w:rsidRPr="00506E83">
        <w:rPr>
          <w:rFonts w:ascii="Courier New" w:hAnsi="Courier New" w:cs="Courier New"/>
        </w:rPr>
        <w:t xml:space="preserve"> </w:t>
      </w:r>
      <w:r w:rsidR="00B2248F" w:rsidRPr="00B75C47">
        <w:rPr>
          <w:rFonts w:ascii="Courier New" w:hAnsi="Courier New" w:cs="Courier New"/>
          <w:b/>
        </w:rPr>
        <w:t>Romilson Araujo Ferreira</w:t>
      </w:r>
      <w:r w:rsidR="00EC3313" w:rsidRPr="00B75C47">
        <w:rPr>
          <w:rFonts w:ascii="Courier New" w:hAnsi="Courier New" w:cs="Courier New"/>
        </w:rPr>
        <w:t>.</w:t>
      </w:r>
      <w:r w:rsidR="00031CB3">
        <w:rPr>
          <w:rFonts w:ascii="Courier New" w:hAnsi="Courier New" w:cs="Courier New"/>
        </w:rPr>
        <w:t xml:space="preserve"> </w:t>
      </w:r>
      <w:r w:rsidR="00031CB3" w:rsidRPr="00506E83">
        <w:rPr>
          <w:rFonts w:ascii="Courier New" w:hAnsi="Courier New" w:cs="Courier New"/>
        </w:rPr>
        <w:t>O Excelentíssimo Senhor Presidente, solicitou a Ilma. Senhora Secretária proceder com a</w:t>
      </w:r>
      <w:r w:rsidR="009B503A" w:rsidRPr="00506E83">
        <w:rPr>
          <w:rFonts w:ascii="Courier New" w:hAnsi="Courier New" w:cs="Courier New"/>
          <w:color w:val="000000"/>
        </w:rPr>
        <w:t xml:space="preserve"> </w:t>
      </w:r>
      <w:r w:rsidRPr="00506E83">
        <w:rPr>
          <w:rFonts w:ascii="Courier New" w:hAnsi="Courier New" w:cs="Courier New"/>
          <w:b/>
          <w:u w:val="single"/>
        </w:rPr>
        <w:t>LEITURA DA ORDEM DO DIA</w:t>
      </w:r>
      <w:r w:rsidRPr="00506E83">
        <w:rPr>
          <w:rFonts w:ascii="Courier New" w:hAnsi="Courier New" w:cs="Courier New"/>
        </w:rPr>
        <w:t>, que se compôs das seguintes proposições:</w:t>
      </w:r>
      <w:r w:rsidR="007A29CF" w:rsidRPr="00506E83">
        <w:rPr>
          <w:rFonts w:ascii="Courier New" w:hAnsi="Courier New" w:cs="Courier New"/>
          <w:b/>
          <w:color w:val="000000"/>
        </w:rPr>
        <w:t xml:space="preserve"> </w:t>
      </w:r>
      <w:r w:rsidR="00D3131C" w:rsidRPr="00D3131C">
        <w:rPr>
          <w:rFonts w:ascii="Courier New" w:hAnsi="Courier New" w:cs="Courier New"/>
          <w:b/>
          <w:color w:val="000000"/>
        </w:rPr>
        <w:t>PEDIDO DE PROVIDENCIA 067/2019</w:t>
      </w:r>
      <w:r w:rsidR="00D3131C" w:rsidRPr="00D3131C">
        <w:rPr>
          <w:rFonts w:ascii="Courier New" w:hAnsi="Courier New" w:cs="Courier New"/>
          <w:color w:val="000000"/>
        </w:rPr>
        <w:t xml:space="preserve"> – </w:t>
      </w:r>
      <w:r w:rsidR="00D3131C" w:rsidRPr="00D3131C">
        <w:rPr>
          <w:rFonts w:ascii="Courier New" w:hAnsi="Courier New" w:cs="Courier New"/>
          <w:b/>
          <w:color w:val="000000"/>
        </w:rPr>
        <w:t xml:space="preserve">ROMILSON ARAUJO FERREIRA – </w:t>
      </w:r>
      <w:r w:rsidR="00D3131C" w:rsidRPr="00D3131C">
        <w:rPr>
          <w:rFonts w:ascii="Courier New" w:hAnsi="Courier New" w:cs="Courier New"/>
        </w:rPr>
        <w:t xml:space="preserve">Requer a construção de uma calçada cidadã em frente ao Ginásio Poliesportivo DR. Celso Francisco Borges, no bairro São José, nesta cidade de Baixo Guandu /ES. </w:t>
      </w:r>
      <w:r w:rsidR="00D3131C" w:rsidRPr="00D3131C">
        <w:rPr>
          <w:rFonts w:ascii="Courier New" w:hAnsi="Courier New" w:cs="Courier New"/>
          <w:b/>
          <w:color w:val="000000"/>
        </w:rPr>
        <w:t>PEDIDO DE PROVIDENCIA 068/2019</w:t>
      </w:r>
      <w:r w:rsidR="00D3131C" w:rsidRPr="00D3131C">
        <w:rPr>
          <w:rFonts w:ascii="Courier New" w:hAnsi="Courier New" w:cs="Courier New"/>
          <w:color w:val="000000"/>
        </w:rPr>
        <w:t xml:space="preserve"> – </w:t>
      </w:r>
      <w:r w:rsidR="00D3131C" w:rsidRPr="00D3131C">
        <w:rPr>
          <w:rFonts w:ascii="Courier New" w:hAnsi="Courier New" w:cs="Courier New"/>
          <w:b/>
          <w:color w:val="000000"/>
        </w:rPr>
        <w:t xml:space="preserve">ROMILSON ARAUJO FERREIRA – </w:t>
      </w:r>
      <w:r w:rsidR="00D3131C" w:rsidRPr="00D3131C">
        <w:rPr>
          <w:rFonts w:ascii="Courier New" w:hAnsi="Courier New" w:cs="Courier New"/>
        </w:rPr>
        <w:t xml:space="preserve">Requer providências no que tange a troca das lâmpadas que estão queimadas no Polo Industrial, próximo ao Wilton </w:t>
      </w:r>
      <w:proofErr w:type="spellStart"/>
      <w:r w:rsidR="00D3131C" w:rsidRPr="00D3131C">
        <w:rPr>
          <w:rFonts w:ascii="Courier New" w:hAnsi="Courier New" w:cs="Courier New"/>
        </w:rPr>
        <w:t>Binda</w:t>
      </w:r>
      <w:proofErr w:type="spellEnd"/>
      <w:r w:rsidR="00D3131C" w:rsidRPr="00D3131C">
        <w:rPr>
          <w:rFonts w:ascii="Courier New" w:hAnsi="Courier New" w:cs="Courier New"/>
        </w:rPr>
        <w:t xml:space="preserve"> e a COOPEAVE, nesta cidade de Baixo Guandu /ES. </w:t>
      </w:r>
      <w:r w:rsidR="00D3131C" w:rsidRPr="00D3131C">
        <w:rPr>
          <w:rFonts w:ascii="Courier New" w:hAnsi="Courier New" w:cs="Courier New"/>
          <w:b/>
          <w:color w:val="000000"/>
        </w:rPr>
        <w:t>PEDIDO DE PROVIDENCIA 069/2019</w:t>
      </w:r>
      <w:r w:rsidR="00D3131C" w:rsidRPr="00D3131C">
        <w:rPr>
          <w:rFonts w:ascii="Courier New" w:hAnsi="Courier New" w:cs="Courier New"/>
          <w:color w:val="000000"/>
        </w:rPr>
        <w:t xml:space="preserve"> – </w:t>
      </w:r>
      <w:r w:rsidR="00D3131C" w:rsidRPr="00D3131C">
        <w:rPr>
          <w:rFonts w:ascii="Courier New" w:hAnsi="Courier New" w:cs="Courier New"/>
          <w:b/>
          <w:color w:val="000000"/>
        </w:rPr>
        <w:t xml:space="preserve">ROMILSON ARAUJO FERREIRA – </w:t>
      </w:r>
      <w:r w:rsidR="00D3131C" w:rsidRPr="00D3131C">
        <w:rPr>
          <w:rFonts w:ascii="Courier New" w:hAnsi="Courier New" w:cs="Courier New"/>
        </w:rPr>
        <w:t xml:space="preserve">Requer providências no que tange a reforma da Escola Darlene </w:t>
      </w:r>
      <w:proofErr w:type="spellStart"/>
      <w:r w:rsidR="00D3131C" w:rsidRPr="00D3131C">
        <w:rPr>
          <w:rFonts w:ascii="Courier New" w:hAnsi="Courier New" w:cs="Courier New"/>
        </w:rPr>
        <w:t>Maggione</w:t>
      </w:r>
      <w:proofErr w:type="spellEnd"/>
      <w:r w:rsidR="00D3131C" w:rsidRPr="00D3131C">
        <w:rPr>
          <w:rFonts w:ascii="Courier New" w:hAnsi="Courier New" w:cs="Courier New"/>
        </w:rPr>
        <w:t xml:space="preserve"> </w:t>
      </w:r>
      <w:proofErr w:type="spellStart"/>
      <w:r w:rsidR="00D3131C" w:rsidRPr="00D3131C">
        <w:rPr>
          <w:rFonts w:ascii="Courier New" w:hAnsi="Courier New" w:cs="Courier New"/>
        </w:rPr>
        <w:t>Franquine</w:t>
      </w:r>
      <w:proofErr w:type="spellEnd"/>
      <w:r w:rsidR="00D3131C" w:rsidRPr="00D3131C">
        <w:rPr>
          <w:rFonts w:ascii="Courier New" w:hAnsi="Courier New" w:cs="Courier New"/>
        </w:rPr>
        <w:t xml:space="preserve">, situada no Bairro Rosário II, nesta cidade de Baixo Guandu /ES. </w:t>
      </w:r>
      <w:r w:rsidR="00D3131C" w:rsidRPr="00D3131C">
        <w:rPr>
          <w:rFonts w:ascii="Courier New" w:hAnsi="Courier New" w:cs="Courier New"/>
          <w:b/>
          <w:color w:val="000000"/>
        </w:rPr>
        <w:t>PEDIDO DE PROVIDENCIA 070/2019</w:t>
      </w:r>
      <w:r w:rsidR="00D3131C" w:rsidRPr="00D3131C">
        <w:rPr>
          <w:rFonts w:ascii="Courier New" w:hAnsi="Courier New" w:cs="Courier New"/>
          <w:color w:val="000000"/>
        </w:rPr>
        <w:t xml:space="preserve"> – </w:t>
      </w:r>
      <w:r w:rsidR="00D3131C" w:rsidRPr="00D3131C">
        <w:rPr>
          <w:rFonts w:ascii="Courier New" w:hAnsi="Courier New" w:cs="Courier New"/>
          <w:b/>
          <w:color w:val="000000"/>
        </w:rPr>
        <w:t xml:space="preserve">ROMILSON ARAUJO FERREIRA – </w:t>
      </w:r>
      <w:r w:rsidR="00D3131C" w:rsidRPr="00D3131C">
        <w:rPr>
          <w:rFonts w:ascii="Courier New" w:hAnsi="Courier New" w:cs="Courier New"/>
        </w:rPr>
        <w:t xml:space="preserve">Requer providências no que tange o conserto dos Semáforos que não estão funcionando, nesta cidade de Baixo Guandu /ES. </w:t>
      </w:r>
      <w:r w:rsidR="00D3131C" w:rsidRPr="00D3131C">
        <w:rPr>
          <w:rFonts w:ascii="Courier New" w:hAnsi="Courier New" w:cs="Courier New"/>
          <w:b/>
          <w:color w:val="000000"/>
        </w:rPr>
        <w:t>PEDIDO DE PROVIDENCIA 071/2019</w:t>
      </w:r>
      <w:r w:rsidR="00D3131C" w:rsidRPr="00D3131C">
        <w:rPr>
          <w:rFonts w:ascii="Courier New" w:hAnsi="Courier New" w:cs="Courier New"/>
          <w:color w:val="000000"/>
        </w:rPr>
        <w:t xml:space="preserve"> – </w:t>
      </w:r>
      <w:r w:rsidR="00D3131C" w:rsidRPr="00D3131C">
        <w:rPr>
          <w:rFonts w:ascii="Courier New" w:hAnsi="Courier New" w:cs="Courier New"/>
          <w:b/>
          <w:color w:val="000000"/>
        </w:rPr>
        <w:t xml:space="preserve">ROMILSON ARAUJO FERREIRA – </w:t>
      </w:r>
      <w:r w:rsidR="00D3131C" w:rsidRPr="00D3131C">
        <w:rPr>
          <w:rFonts w:ascii="Courier New" w:hAnsi="Courier New" w:cs="Courier New"/>
        </w:rPr>
        <w:t>Requer providências no que tange a Manutenção da Rede Elétrica ou outro transformador do po</w:t>
      </w:r>
      <w:r w:rsidR="00031CB3">
        <w:rPr>
          <w:rFonts w:ascii="Courier New" w:hAnsi="Courier New" w:cs="Courier New"/>
        </w:rPr>
        <w:t>sto de saúde do Bairro Rosário I</w:t>
      </w:r>
      <w:r w:rsidR="00D3131C" w:rsidRPr="00D3131C">
        <w:rPr>
          <w:rFonts w:ascii="Courier New" w:hAnsi="Courier New" w:cs="Courier New"/>
        </w:rPr>
        <w:t xml:space="preserve">, nesta cidade de Baixo Guandu /ES. </w:t>
      </w:r>
      <w:r w:rsidR="00D3131C" w:rsidRPr="00D3131C">
        <w:rPr>
          <w:rFonts w:ascii="Courier New" w:hAnsi="Courier New" w:cs="Courier New"/>
          <w:b/>
          <w:color w:val="000000"/>
        </w:rPr>
        <w:t>PEDIDO DE PROVIDENCIA 072/2019</w:t>
      </w:r>
      <w:r w:rsidR="00D3131C" w:rsidRPr="00D3131C">
        <w:rPr>
          <w:rFonts w:ascii="Courier New" w:hAnsi="Courier New" w:cs="Courier New"/>
          <w:color w:val="000000"/>
        </w:rPr>
        <w:t xml:space="preserve"> – </w:t>
      </w:r>
      <w:r w:rsidR="00D3131C" w:rsidRPr="00D3131C">
        <w:rPr>
          <w:rFonts w:ascii="Courier New" w:hAnsi="Courier New" w:cs="Courier New"/>
          <w:b/>
          <w:color w:val="000000"/>
        </w:rPr>
        <w:t xml:space="preserve">ROMILSON ARAUJO FERREIRA – </w:t>
      </w:r>
      <w:r w:rsidR="00D3131C" w:rsidRPr="00D3131C">
        <w:rPr>
          <w:rFonts w:ascii="Courier New" w:hAnsi="Courier New" w:cs="Courier New"/>
        </w:rPr>
        <w:t xml:space="preserve">Requer providências no que tange a reforma da calçada e também uma rampa que dá acesso </w:t>
      </w:r>
      <w:r w:rsidR="001152CC" w:rsidRPr="00D3131C">
        <w:rPr>
          <w:rFonts w:ascii="Courier New" w:hAnsi="Courier New" w:cs="Courier New"/>
        </w:rPr>
        <w:t>à</w:t>
      </w:r>
      <w:r w:rsidR="00D3131C" w:rsidRPr="00D3131C">
        <w:rPr>
          <w:rFonts w:ascii="Courier New" w:hAnsi="Courier New" w:cs="Courier New"/>
        </w:rPr>
        <w:t xml:space="preserve"> Ponte perto da APAE, no Bairro São José, nesta cidade de Baixo Guandu /ES. </w:t>
      </w:r>
      <w:r w:rsidR="00D3131C" w:rsidRPr="00D3131C">
        <w:rPr>
          <w:rFonts w:ascii="Courier New" w:hAnsi="Courier New" w:cs="Courier New"/>
          <w:b/>
          <w:color w:val="000000"/>
        </w:rPr>
        <w:t>MOÇÃO DE APLAUSO 005/2019</w:t>
      </w:r>
      <w:r w:rsidR="00D3131C" w:rsidRPr="00D3131C">
        <w:rPr>
          <w:rFonts w:ascii="Courier New" w:hAnsi="Courier New" w:cs="Courier New"/>
          <w:color w:val="000000"/>
        </w:rPr>
        <w:t xml:space="preserve"> – </w:t>
      </w:r>
      <w:r w:rsidR="00D3131C" w:rsidRPr="00D3131C">
        <w:rPr>
          <w:rFonts w:ascii="Courier New" w:hAnsi="Courier New" w:cs="Courier New"/>
          <w:b/>
          <w:color w:val="000000"/>
        </w:rPr>
        <w:t xml:space="preserve">CELMA CÔRTES BUSSULAR – </w:t>
      </w:r>
      <w:r w:rsidR="00D3131C" w:rsidRPr="00D3131C">
        <w:rPr>
          <w:rFonts w:ascii="Courier New" w:hAnsi="Courier New" w:cs="Courier New"/>
        </w:rPr>
        <w:t xml:space="preserve">Moção de Aplausos ao Prefeito Municipal José de Barros Neto e ao vice prefeito Eloy Avelino, pelo brilhante trabalho na realização da </w:t>
      </w:r>
      <w:proofErr w:type="spellStart"/>
      <w:r w:rsidR="00D3131C" w:rsidRPr="00D3131C">
        <w:rPr>
          <w:rFonts w:ascii="Courier New" w:hAnsi="Courier New" w:cs="Courier New"/>
        </w:rPr>
        <w:t>Superfinal</w:t>
      </w:r>
      <w:proofErr w:type="spellEnd"/>
      <w:r w:rsidR="00D3131C" w:rsidRPr="00D3131C">
        <w:rPr>
          <w:rFonts w:ascii="Courier New" w:hAnsi="Courier New" w:cs="Courier New"/>
        </w:rPr>
        <w:t xml:space="preserve"> do Mundial de Parapente que ocorreu em Baixo Guandu entre os dias 19 e 30 de Março.  </w:t>
      </w:r>
      <w:r w:rsidR="00D3131C" w:rsidRPr="00D3131C">
        <w:rPr>
          <w:rFonts w:ascii="Courier New" w:hAnsi="Courier New" w:cs="Courier New"/>
          <w:b/>
          <w:color w:val="000000"/>
        </w:rPr>
        <w:t>MOÇÃO DE APLAUSO 006/2019</w:t>
      </w:r>
      <w:r w:rsidR="00D3131C" w:rsidRPr="00D3131C">
        <w:rPr>
          <w:rFonts w:ascii="Courier New" w:hAnsi="Courier New" w:cs="Courier New"/>
          <w:color w:val="000000"/>
        </w:rPr>
        <w:t xml:space="preserve"> – </w:t>
      </w:r>
      <w:r w:rsidR="00D3131C" w:rsidRPr="00D3131C">
        <w:rPr>
          <w:rFonts w:ascii="Courier New" w:hAnsi="Courier New" w:cs="Courier New"/>
          <w:b/>
          <w:color w:val="000000"/>
        </w:rPr>
        <w:lastRenderedPageBreak/>
        <w:t xml:space="preserve">ROMILSON ARAÚJO FERREIRA – </w:t>
      </w:r>
      <w:r w:rsidR="00D3131C" w:rsidRPr="00D3131C">
        <w:rPr>
          <w:rFonts w:ascii="Courier New" w:hAnsi="Courier New" w:cs="Courier New"/>
        </w:rPr>
        <w:t>Moção de Aplauso aos Atletas da Equipe de Tênis de Mesa do Clube Balneário Recreativo Guanduense, pelo belíssimo desempenho nas competições da I Copa Capixaba de Tênis de Mesa Ranking e Rating 2019, do Estado do Espirito Santo</w:t>
      </w:r>
      <w:r w:rsidR="00506E83" w:rsidRPr="00D3131C">
        <w:rPr>
          <w:rFonts w:ascii="Courier New" w:hAnsi="Courier New" w:cs="Courier New"/>
        </w:rPr>
        <w:t xml:space="preserve">. </w:t>
      </w:r>
      <w:r w:rsidRPr="00506E83">
        <w:rPr>
          <w:rFonts w:ascii="Courier New" w:hAnsi="Courier New" w:cs="Courier New"/>
        </w:rPr>
        <w:t>O Excelentíssimo Senhor Presidente colocou a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  <w:b/>
          <w:u w:val="single"/>
        </w:rPr>
        <w:t>ORDEM DO DIA EM DISCUSSÃO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</w:rPr>
        <w:t>dos Senhores Vereadores (as</w:t>
      </w:r>
      <w:r w:rsidR="00A464B5">
        <w:rPr>
          <w:rFonts w:ascii="Courier New" w:hAnsi="Courier New" w:cs="Courier New"/>
        </w:rPr>
        <w:t>)</w:t>
      </w:r>
      <w:r w:rsidR="00A464B5" w:rsidRPr="00A464B5">
        <w:rPr>
          <w:rFonts w:ascii="Courier New" w:hAnsi="Courier New" w:cs="Courier New"/>
        </w:rPr>
        <w:t xml:space="preserve"> </w:t>
      </w:r>
      <w:r w:rsidR="00A464B5" w:rsidRPr="00506E83">
        <w:rPr>
          <w:rFonts w:ascii="Courier New" w:hAnsi="Courier New" w:cs="Courier New"/>
        </w:rPr>
        <w:t>e em conformidade com a resolução 108/2012 fizeram uso da palavra os seguintes vereadores:</w:t>
      </w:r>
      <w:r w:rsidR="00A464B5">
        <w:rPr>
          <w:rFonts w:ascii="Courier New" w:hAnsi="Courier New" w:cs="Courier New"/>
        </w:rPr>
        <w:t xml:space="preserve"> </w:t>
      </w:r>
      <w:r w:rsidR="005E748D" w:rsidRPr="00AB57E6">
        <w:rPr>
          <w:rFonts w:ascii="Courier New" w:hAnsi="Courier New" w:cs="Courier New"/>
          <w:b/>
        </w:rPr>
        <w:t>Romilson Arau</w:t>
      </w:r>
      <w:r w:rsidR="00A464B5" w:rsidRPr="00AB57E6">
        <w:rPr>
          <w:rFonts w:ascii="Courier New" w:hAnsi="Courier New" w:cs="Courier New"/>
          <w:b/>
        </w:rPr>
        <w:t>jo Ferreira, Sueli Alves Teodoro, W</w:t>
      </w:r>
      <w:r w:rsidR="00857649" w:rsidRPr="00AB57E6">
        <w:rPr>
          <w:rFonts w:ascii="Courier New" w:hAnsi="Courier New" w:cs="Courier New"/>
          <w:b/>
        </w:rPr>
        <w:t xml:space="preserve">ilton Minarini de Souza Filho, </w:t>
      </w:r>
      <w:r w:rsidR="00A464B5" w:rsidRPr="00AB57E6">
        <w:rPr>
          <w:rFonts w:ascii="Courier New" w:hAnsi="Courier New" w:cs="Courier New"/>
          <w:b/>
        </w:rPr>
        <w:t>Celma Côrtes Bussular</w:t>
      </w:r>
      <w:r w:rsidR="00857649">
        <w:rPr>
          <w:rFonts w:ascii="Courier New" w:hAnsi="Courier New" w:cs="Courier New"/>
          <w:b/>
        </w:rPr>
        <w:t xml:space="preserve"> e Esmar da Vitória Costa</w:t>
      </w:r>
      <w:r w:rsidR="009B503A" w:rsidRPr="00506E83">
        <w:rPr>
          <w:rFonts w:ascii="Courier New" w:hAnsi="Courier New" w:cs="Courier New"/>
          <w:color w:val="000000"/>
        </w:rPr>
        <w:t>.</w:t>
      </w:r>
      <w:r w:rsidR="008E70B1" w:rsidRPr="00506E83">
        <w:rPr>
          <w:rFonts w:ascii="Courier New" w:hAnsi="Courier New" w:cs="Courier New"/>
        </w:rPr>
        <w:t xml:space="preserve"> O Excelentíssimo Senhor Presidente solicitou a Ilma. Senhora Secretária, </w:t>
      </w:r>
      <w:r w:rsidR="008E70B1" w:rsidRPr="00506E83">
        <w:rPr>
          <w:rFonts w:ascii="Courier New" w:hAnsi="Courier New" w:cs="Courier New"/>
          <w:b/>
        </w:rPr>
        <w:t xml:space="preserve">colher os votos dos Senhores Vereadores (as) </w:t>
      </w:r>
      <w:r w:rsidR="00D3131C">
        <w:rPr>
          <w:rFonts w:ascii="Courier New" w:hAnsi="Courier New" w:cs="Courier New"/>
          <w:b/>
        </w:rPr>
        <w:t>a Moção de Aplausos nº 005</w:t>
      </w:r>
      <w:r w:rsidR="008E70B1">
        <w:rPr>
          <w:rFonts w:ascii="Courier New" w:hAnsi="Courier New" w:cs="Courier New"/>
          <w:b/>
        </w:rPr>
        <w:t>/2019</w:t>
      </w:r>
      <w:r w:rsidR="008E70B1" w:rsidRPr="00506E83">
        <w:rPr>
          <w:rFonts w:ascii="Courier New" w:hAnsi="Courier New" w:cs="Courier New"/>
        </w:rPr>
        <w:t>,</w:t>
      </w:r>
      <w:r w:rsidR="00D3131C">
        <w:rPr>
          <w:rFonts w:ascii="Courier New" w:hAnsi="Courier New" w:cs="Courier New"/>
        </w:rPr>
        <w:t xml:space="preserve"> da vereadora</w:t>
      </w:r>
      <w:r w:rsidR="008E70B1">
        <w:rPr>
          <w:rFonts w:ascii="Courier New" w:hAnsi="Courier New" w:cs="Courier New"/>
        </w:rPr>
        <w:t xml:space="preserve"> </w:t>
      </w:r>
      <w:r w:rsidR="00D3131C" w:rsidRPr="00D3131C">
        <w:rPr>
          <w:rFonts w:ascii="Courier New" w:hAnsi="Courier New" w:cs="Courier New"/>
          <w:b/>
          <w:color w:val="000000"/>
        </w:rPr>
        <w:t>CELMA CÔRTES BUSSULAR</w:t>
      </w:r>
      <w:r w:rsidR="008E70B1">
        <w:rPr>
          <w:rFonts w:ascii="Courier New" w:hAnsi="Courier New" w:cs="Courier New"/>
        </w:rPr>
        <w:t>. A proposição foi</w:t>
      </w:r>
      <w:r w:rsidR="008E70B1" w:rsidRPr="00506E83">
        <w:rPr>
          <w:rFonts w:ascii="Courier New" w:hAnsi="Courier New" w:cs="Courier New"/>
        </w:rPr>
        <w:t xml:space="preserve"> </w:t>
      </w:r>
      <w:r w:rsidR="008E70B1">
        <w:rPr>
          <w:rFonts w:ascii="Courier New" w:hAnsi="Courier New" w:cs="Courier New"/>
          <w:b/>
        </w:rPr>
        <w:t>aprovada</w:t>
      </w:r>
      <w:r w:rsidR="008E70B1" w:rsidRPr="00506E83">
        <w:rPr>
          <w:rFonts w:ascii="Courier New" w:hAnsi="Courier New" w:cs="Courier New"/>
          <w:b/>
        </w:rPr>
        <w:t xml:space="preserve"> por unanimidade de votos</w:t>
      </w:r>
      <w:r w:rsidR="008E70B1">
        <w:rPr>
          <w:rFonts w:ascii="Courier New" w:hAnsi="Courier New" w:cs="Courier New"/>
          <w:b/>
        </w:rPr>
        <w:t xml:space="preserve"> e será encaminhada aos homenageados</w:t>
      </w:r>
      <w:r w:rsidR="008E70B1" w:rsidRPr="00506E83">
        <w:rPr>
          <w:rFonts w:ascii="Courier New" w:hAnsi="Courier New" w:cs="Courier New"/>
          <w:color w:val="000000"/>
        </w:rPr>
        <w:t>.</w:t>
      </w:r>
      <w:r w:rsidR="00FE3453">
        <w:rPr>
          <w:rFonts w:ascii="Courier New" w:hAnsi="Courier New" w:cs="Courier New"/>
          <w:color w:val="000000"/>
        </w:rPr>
        <w:t xml:space="preserve"> </w:t>
      </w:r>
      <w:r w:rsidR="00FE3453" w:rsidRPr="00506E83">
        <w:rPr>
          <w:rFonts w:ascii="Courier New" w:hAnsi="Courier New" w:cs="Courier New"/>
        </w:rPr>
        <w:t xml:space="preserve">O Excelentíssimo Senhor Presidente solicitou a Ilma. Senhora Secretária, </w:t>
      </w:r>
      <w:r w:rsidR="00FE3453" w:rsidRPr="00506E83">
        <w:rPr>
          <w:rFonts w:ascii="Courier New" w:hAnsi="Courier New" w:cs="Courier New"/>
          <w:b/>
        </w:rPr>
        <w:t xml:space="preserve">colher os votos dos Senhores Vereadores (as) </w:t>
      </w:r>
      <w:r w:rsidR="00D3131C">
        <w:rPr>
          <w:rFonts w:ascii="Courier New" w:hAnsi="Courier New" w:cs="Courier New"/>
          <w:b/>
        </w:rPr>
        <w:t>a Moção de Aplausos nº 006</w:t>
      </w:r>
      <w:r w:rsidR="00FE3453">
        <w:rPr>
          <w:rFonts w:ascii="Courier New" w:hAnsi="Courier New" w:cs="Courier New"/>
          <w:b/>
        </w:rPr>
        <w:t>/2019</w:t>
      </w:r>
      <w:r w:rsidR="00FE3453" w:rsidRPr="00506E83">
        <w:rPr>
          <w:rFonts w:ascii="Courier New" w:hAnsi="Courier New" w:cs="Courier New"/>
        </w:rPr>
        <w:t>,</w:t>
      </w:r>
      <w:r w:rsidR="00D3131C">
        <w:rPr>
          <w:rFonts w:ascii="Courier New" w:hAnsi="Courier New" w:cs="Courier New"/>
        </w:rPr>
        <w:t xml:space="preserve"> do vereador </w:t>
      </w:r>
      <w:r w:rsidR="00D3131C">
        <w:rPr>
          <w:rFonts w:ascii="Courier New" w:hAnsi="Courier New" w:cs="Courier New"/>
          <w:b/>
          <w:color w:val="000000"/>
        </w:rPr>
        <w:t>ROMILSON ARAUJO FERREIRA</w:t>
      </w:r>
      <w:r w:rsidR="00FE3453">
        <w:rPr>
          <w:rFonts w:ascii="Courier New" w:hAnsi="Courier New" w:cs="Courier New"/>
        </w:rPr>
        <w:t>. A proposição foi</w:t>
      </w:r>
      <w:r w:rsidR="00FE3453" w:rsidRPr="00506E83">
        <w:rPr>
          <w:rFonts w:ascii="Courier New" w:hAnsi="Courier New" w:cs="Courier New"/>
        </w:rPr>
        <w:t xml:space="preserve"> </w:t>
      </w:r>
      <w:r w:rsidR="00FE3453">
        <w:rPr>
          <w:rFonts w:ascii="Courier New" w:hAnsi="Courier New" w:cs="Courier New"/>
          <w:b/>
        </w:rPr>
        <w:t>aprovada</w:t>
      </w:r>
      <w:r w:rsidR="00FE3453" w:rsidRPr="00506E83">
        <w:rPr>
          <w:rFonts w:ascii="Courier New" w:hAnsi="Courier New" w:cs="Courier New"/>
          <w:b/>
        </w:rPr>
        <w:t xml:space="preserve"> por unanimidade de votos</w:t>
      </w:r>
      <w:r w:rsidR="00FE3453">
        <w:rPr>
          <w:rFonts w:ascii="Courier New" w:hAnsi="Courier New" w:cs="Courier New"/>
          <w:b/>
        </w:rPr>
        <w:t xml:space="preserve"> e será encaminhada ao</w:t>
      </w:r>
      <w:r w:rsidR="00D3131C">
        <w:rPr>
          <w:rFonts w:ascii="Courier New" w:hAnsi="Courier New" w:cs="Courier New"/>
          <w:b/>
        </w:rPr>
        <w:t>s</w:t>
      </w:r>
      <w:r w:rsidR="00FE3453">
        <w:rPr>
          <w:rFonts w:ascii="Courier New" w:hAnsi="Courier New" w:cs="Courier New"/>
          <w:b/>
        </w:rPr>
        <w:t xml:space="preserve"> homenageado</w:t>
      </w:r>
      <w:r w:rsidR="00D3131C">
        <w:rPr>
          <w:rFonts w:ascii="Courier New" w:hAnsi="Courier New" w:cs="Courier New"/>
          <w:b/>
        </w:rPr>
        <w:t>s</w:t>
      </w:r>
      <w:r w:rsidR="00FE3453" w:rsidRPr="00506E83">
        <w:rPr>
          <w:rFonts w:ascii="Courier New" w:hAnsi="Courier New" w:cs="Courier New"/>
          <w:color w:val="000000"/>
        </w:rPr>
        <w:t>.</w:t>
      </w:r>
      <w:r w:rsidR="00EF194E" w:rsidRPr="00506E83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</w:rPr>
        <w:t>O Excelentíssim</w:t>
      </w:r>
      <w:r w:rsidR="00EF194E" w:rsidRPr="00506E83">
        <w:rPr>
          <w:rFonts w:ascii="Courier New" w:hAnsi="Courier New" w:cs="Courier New"/>
        </w:rPr>
        <w:t>o Senhor Presidente solicitou a Ilma</w:t>
      </w:r>
      <w:r w:rsidRPr="00506E83">
        <w:rPr>
          <w:rFonts w:ascii="Courier New" w:hAnsi="Courier New" w:cs="Courier New"/>
        </w:rPr>
        <w:t>. Senhor</w:t>
      </w:r>
      <w:r w:rsidR="00EF194E" w:rsidRPr="00506E83">
        <w:rPr>
          <w:rFonts w:ascii="Courier New" w:hAnsi="Courier New" w:cs="Courier New"/>
        </w:rPr>
        <w:t>a Secretária</w:t>
      </w:r>
      <w:r w:rsidRPr="00506E83">
        <w:rPr>
          <w:rFonts w:ascii="Courier New" w:hAnsi="Courier New" w:cs="Courier New"/>
        </w:rPr>
        <w:t xml:space="preserve">, </w:t>
      </w:r>
      <w:r w:rsidRPr="00506E83">
        <w:rPr>
          <w:rFonts w:ascii="Courier New" w:hAnsi="Courier New" w:cs="Courier New"/>
          <w:b/>
        </w:rPr>
        <w:t>colher os votos dos Senhores Vereadores (as) em bloco aos pedidos de Providências</w:t>
      </w:r>
      <w:r w:rsidR="00EF194E" w:rsidRPr="00506E83">
        <w:rPr>
          <w:rFonts w:ascii="Courier New" w:hAnsi="Courier New" w:cs="Courier New"/>
        </w:rPr>
        <w:t>, constantes na</w:t>
      </w:r>
      <w:r w:rsidRPr="00506E83">
        <w:rPr>
          <w:rFonts w:ascii="Courier New" w:hAnsi="Courier New" w:cs="Courier New"/>
        </w:rPr>
        <w:t xml:space="preserve"> </w:t>
      </w:r>
      <w:r w:rsidR="00EF194E" w:rsidRPr="00506E83">
        <w:rPr>
          <w:rFonts w:ascii="Courier New" w:hAnsi="Courier New" w:cs="Courier New"/>
        </w:rPr>
        <w:t>Ordem</w:t>
      </w:r>
      <w:r w:rsidRPr="00506E83">
        <w:rPr>
          <w:rFonts w:ascii="Courier New" w:hAnsi="Courier New" w:cs="Courier New"/>
        </w:rPr>
        <w:t xml:space="preserve"> do Dia. As proposições foram </w:t>
      </w:r>
      <w:r w:rsidRPr="00506E83">
        <w:rPr>
          <w:rFonts w:ascii="Courier New" w:hAnsi="Courier New" w:cs="Courier New"/>
          <w:b/>
        </w:rPr>
        <w:t>aprovadas por unanimidade de votos</w:t>
      </w:r>
      <w:r w:rsidR="00EF194E" w:rsidRPr="00506E83">
        <w:rPr>
          <w:rFonts w:ascii="Courier New" w:hAnsi="Courier New" w:cs="Courier New"/>
          <w:color w:val="000000"/>
        </w:rPr>
        <w:t>.</w:t>
      </w:r>
      <w:r w:rsidRPr="00506E83">
        <w:rPr>
          <w:rFonts w:ascii="Courier New" w:hAnsi="Courier New" w:cs="Courier New"/>
        </w:rPr>
        <w:t xml:space="preserve"> Não havendo mais proposições o Excelentíssimo Senhor </w:t>
      </w:r>
      <w:r w:rsidR="00496822" w:rsidRPr="00506E83">
        <w:rPr>
          <w:rFonts w:ascii="Courier New" w:hAnsi="Courier New" w:cs="Courier New"/>
        </w:rPr>
        <w:t>Presidente</w:t>
      </w:r>
      <w:r w:rsidR="00BD46D3" w:rsidRPr="00506E83">
        <w:rPr>
          <w:rFonts w:ascii="Courier New" w:hAnsi="Courier New" w:cs="Courier New"/>
        </w:rPr>
        <w:t xml:space="preserve"> </w:t>
      </w:r>
      <w:r w:rsidR="008F04B5" w:rsidRPr="00506E83">
        <w:rPr>
          <w:rFonts w:ascii="Courier New" w:hAnsi="Courier New" w:cs="Courier New"/>
        </w:rPr>
        <w:t>colocou</w:t>
      </w:r>
      <w:r w:rsidRPr="00506E83">
        <w:rPr>
          <w:rFonts w:ascii="Courier New" w:hAnsi="Courier New" w:cs="Courier New"/>
        </w:rPr>
        <w:t xml:space="preserve"> </w:t>
      </w:r>
      <w:r w:rsidR="00496822" w:rsidRPr="00506E83">
        <w:rPr>
          <w:rFonts w:ascii="Courier New" w:hAnsi="Courier New" w:cs="Courier New"/>
        </w:rPr>
        <w:t>a palavra franca à</w:t>
      </w:r>
      <w:r w:rsidRPr="00506E83">
        <w:rPr>
          <w:rFonts w:ascii="Courier New" w:hAnsi="Courier New" w:cs="Courier New"/>
        </w:rPr>
        <w:t xml:space="preserve"> disposição dos Nobres Vereadores</w:t>
      </w:r>
      <w:r w:rsidR="005555E7" w:rsidRPr="00506E83">
        <w:rPr>
          <w:rFonts w:ascii="Courier New" w:hAnsi="Courier New" w:cs="Courier New"/>
        </w:rPr>
        <w:t xml:space="preserve"> (as),</w:t>
      </w:r>
      <w:r w:rsidR="00D25138" w:rsidRPr="00506E83">
        <w:rPr>
          <w:rFonts w:ascii="Courier New" w:hAnsi="Courier New" w:cs="Courier New"/>
        </w:rPr>
        <w:t xml:space="preserve"> </w:t>
      </w:r>
      <w:r w:rsidR="00496822" w:rsidRPr="00506E83">
        <w:rPr>
          <w:rFonts w:ascii="Courier New" w:hAnsi="Courier New" w:cs="Courier New"/>
        </w:rPr>
        <w:t>e</w:t>
      </w:r>
      <w:r w:rsidR="00D3131C">
        <w:rPr>
          <w:rFonts w:ascii="Courier New" w:hAnsi="Courier New" w:cs="Courier New"/>
        </w:rPr>
        <w:t xml:space="preserve"> fizeram uso da mesma </w:t>
      </w:r>
      <w:r w:rsidR="00031CB3">
        <w:rPr>
          <w:rFonts w:ascii="Courier New" w:hAnsi="Courier New" w:cs="Courier New"/>
          <w:b/>
        </w:rPr>
        <w:t>Romilson Arau</w:t>
      </w:r>
      <w:r w:rsidR="00AB57E6">
        <w:rPr>
          <w:rFonts w:ascii="Courier New" w:hAnsi="Courier New" w:cs="Courier New"/>
          <w:b/>
        </w:rPr>
        <w:t>jo Ferreira, Celma Côrtes Bussular, Sueli Alves Teodoro, Geraldo Boone</w:t>
      </w:r>
      <w:r w:rsidR="005C5667">
        <w:rPr>
          <w:rFonts w:ascii="Courier New" w:hAnsi="Courier New" w:cs="Courier New"/>
          <w:b/>
        </w:rPr>
        <w:t>, Paulo Cesar da Fonseca</w:t>
      </w:r>
      <w:r w:rsidR="00BD46D3" w:rsidRPr="00506E83">
        <w:rPr>
          <w:rFonts w:ascii="Courier New" w:hAnsi="Courier New" w:cs="Courier New"/>
          <w:b/>
        </w:rPr>
        <w:t xml:space="preserve">. </w:t>
      </w:r>
      <w:r w:rsidRPr="00506E83">
        <w:rPr>
          <w:rFonts w:ascii="Courier New" w:hAnsi="Courier New" w:cs="Courier New"/>
        </w:rPr>
        <w:t xml:space="preserve">Todas as falas dos Senhores Vereadores (as) estão gravadas na íntegra, conforme áudio. Não havendo mais nenhum escrito e vereador que queira usar a palavra. O Excelentíssimo Senhor Presidente </w:t>
      </w:r>
      <w:r w:rsidRPr="00506E83">
        <w:rPr>
          <w:rFonts w:ascii="Courier New" w:hAnsi="Courier New" w:cs="Courier New"/>
          <w:b/>
        </w:rPr>
        <w:t xml:space="preserve">Wilton Minarini de Souza Filho </w:t>
      </w:r>
      <w:r w:rsidRPr="00506E83">
        <w:rPr>
          <w:rFonts w:ascii="Courier New" w:hAnsi="Courier New" w:cs="Courier New"/>
        </w:rPr>
        <w:t xml:space="preserve">encerrou a Sessão Ordinária e convidou a todos </w:t>
      </w:r>
      <w:r w:rsidR="00C962A9" w:rsidRPr="00506E83">
        <w:rPr>
          <w:rFonts w:ascii="Courier New" w:hAnsi="Courier New" w:cs="Courier New"/>
        </w:rPr>
        <w:t>para</w:t>
      </w:r>
      <w:r w:rsidR="0014511A" w:rsidRPr="00506E83">
        <w:rPr>
          <w:rFonts w:ascii="Courier New" w:hAnsi="Courier New" w:cs="Courier New"/>
        </w:rPr>
        <w:t xml:space="preserve"> a próxima</w:t>
      </w:r>
      <w:r w:rsidR="00B83660" w:rsidRPr="00506E83">
        <w:rPr>
          <w:rFonts w:ascii="Courier New" w:hAnsi="Courier New" w:cs="Courier New"/>
        </w:rPr>
        <w:t xml:space="preserve"> Sessão</w:t>
      </w:r>
      <w:r w:rsidR="00C56015" w:rsidRPr="00506E83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</w:rPr>
        <w:t xml:space="preserve">que será no dia </w:t>
      </w:r>
      <w:r w:rsidR="005C5667">
        <w:rPr>
          <w:rFonts w:ascii="Courier New" w:hAnsi="Courier New" w:cs="Courier New"/>
        </w:rPr>
        <w:t>06</w:t>
      </w:r>
      <w:r w:rsidR="00C962A9" w:rsidRPr="00506E83">
        <w:rPr>
          <w:rFonts w:ascii="Courier New" w:hAnsi="Courier New" w:cs="Courier New"/>
        </w:rPr>
        <w:t>/</w:t>
      </w:r>
      <w:r w:rsidR="003C50EB" w:rsidRPr="00506E83">
        <w:rPr>
          <w:rFonts w:ascii="Courier New" w:hAnsi="Courier New" w:cs="Courier New"/>
        </w:rPr>
        <w:t>0</w:t>
      </w:r>
      <w:r w:rsidR="005C5667">
        <w:rPr>
          <w:rFonts w:ascii="Courier New" w:hAnsi="Courier New" w:cs="Courier New"/>
        </w:rPr>
        <w:t>5</w:t>
      </w:r>
      <w:r w:rsidR="003C50EB" w:rsidRPr="00506E83">
        <w:rPr>
          <w:rFonts w:ascii="Courier New" w:hAnsi="Courier New" w:cs="Courier New"/>
        </w:rPr>
        <w:t>/2019</w:t>
      </w:r>
      <w:r w:rsidRPr="00506E83">
        <w:rPr>
          <w:rFonts w:ascii="Courier New" w:hAnsi="Courier New" w:cs="Courier New"/>
        </w:rPr>
        <w:t>. Eu, Salatiel Dias Bebiano, lavrei a presente Ata que será assinada pela Mesa Diretora após aprovação da mesma.</w:t>
      </w:r>
    </w:p>
    <w:p w:rsidR="00CD3378" w:rsidRPr="00506E83" w:rsidRDefault="00CD3378" w:rsidP="00EC3313">
      <w:pPr>
        <w:spacing w:after="0" w:line="240" w:lineRule="auto"/>
        <w:jc w:val="both"/>
        <w:rPr>
          <w:rFonts w:ascii="Courier New" w:hAnsi="Courier New" w:cs="Courier New"/>
        </w:rPr>
      </w:pPr>
    </w:p>
    <w:p w:rsidR="001872EE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Presidente</w:t>
      </w:r>
      <w:r w:rsidRPr="00506E83">
        <w:rPr>
          <w:rFonts w:ascii="Courier New" w:hAnsi="Courier New" w:cs="Courier New"/>
        </w:rPr>
        <w:t>____________________________________________</w:t>
      </w:r>
    </w:p>
    <w:p w:rsidR="00CD3378" w:rsidRPr="00506E83" w:rsidRDefault="00CD3378" w:rsidP="00EC3313">
      <w:pPr>
        <w:jc w:val="both"/>
        <w:rPr>
          <w:rFonts w:ascii="Courier New" w:hAnsi="Courier New" w:cs="Courier New"/>
          <w:b/>
        </w:rPr>
      </w:pPr>
    </w:p>
    <w:p w:rsidR="001872EE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Vice-Presidente</w:t>
      </w:r>
      <w:r w:rsidRPr="00506E83">
        <w:rPr>
          <w:rFonts w:ascii="Courier New" w:hAnsi="Courier New" w:cs="Courier New"/>
        </w:rPr>
        <w:t>_______________________________________</w:t>
      </w:r>
    </w:p>
    <w:p w:rsidR="00CD3378" w:rsidRPr="00506E83" w:rsidRDefault="00CD3378" w:rsidP="00EC3313">
      <w:pPr>
        <w:jc w:val="both"/>
        <w:rPr>
          <w:rFonts w:ascii="Courier New" w:hAnsi="Courier New" w:cs="Courier New"/>
          <w:b/>
        </w:rPr>
      </w:pPr>
    </w:p>
    <w:p w:rsidR="001872EE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1º Secretário</w:t>
      </w:r>
      <w:r w:rsidRPr="00506E83">
        <w:rPr>
          <w:rFonts w:ascii="Courier New" w:hAnsi="Courier New" w:cs="Courier New"/>
        </w:rPr>
        <w:t>_________________________________________</w:t>
      </w:r>
    </w:p>
    <w:p w:rsidR="00CD3378" w:rsidRPr="00506E83" w:rsidRDefault="00CD3378" w:rsidP="00EC3313">
      <w:pPr>
        <w:jc w:val="both"/>
        <w:rPr>
          <w:rFonts w:ascii="Courier New" w:hAnsi="Courier New" w:cs="Courier New"/>
          <w:b/>
        </w:rPr>
      </w:pPr>
    </w:p>
    <w:p w:rsidR="00B00C52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2º Secretário</w:t>
      </w:r>
      <w:r w:rsidRPr="00506E83">
        <w:rPr>
          <w:rFonts w:ascii="Courier New" w:hAnsi="Courier New" w:cs="Courier New"/>
        </w:rPr>
        <w:t>__________</w:t>
      </w:r>
      <w:bookmarkStart w:id="0" w:name="_GoBack"/>
      <w:bookmarkEnd w:id="0"/>
      <w:r w:rsidRPr="00506E83">
        <w:rPr>
          <w:rFonts w:ascii="Courier New" w:hAnsi="Courier New" w:cs="Courier New"/>
        </w:rPr>
        <w:t>_______________________________</w:t>
      </w:r>
    </w:p>
    <w:sectPr w:rsidR="00B00C52" w:rsidRPr="00506E83" w:rsidSect="00995CF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663" w:right="1701" w:bottom="1417" w:left="1701" w:header="2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DA2" w:rsidRDefault="00805DA2" w:rsidP="00CE7E60">
      <w:pPr>
        <w:spacing w:after="0" w:line="240" w:lineRule="auto"/>
      </w:pPr>
      <w:r>
        <w:separator/>
      </w:r>
    </w:p>
  </w:endnote>
  <w:end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CE7E60">
    <w:pPr>
      <w:pStyle w:val="Rodap"/>
      <w:pBdr>
        <w:bottom w:val="single" w:sz="12" w:space="1" w:color="auto"/>
      </w:pBdr>
    </w:pPr>
  </w:p>
  <w:p w:rsidR="00CE7E60" w:rsidRDefault="001872EE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30" name="Imagem 3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DA2" w:rsidRDefault="00805DA2" w:rsidP="00CE7E60">
      <w:pPr>
        <w:spacing w:after="0" w:line="240" w:lineRule="auto"/>
      </w:pPr>
      <w:r>
        <w:separator/>
      </w:r>
    </w:p>
  </w:footnote>
  <w:foot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031CB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861797" w:rsidP="00861797">
    <w:pPr>
      <w:pStyle w:val="Cabealho"/>
      <w:tabs>
        <w:tab w:val="left" w:pos="7571"/>
      </w:tabs>
      <w:rPr>
        <w:b/>
        <w:spacing w:val="40"/>
      </w:rPr>
    </w:pPr>
    <w:r>
      <w:rPr>
        <w:b/>
        <w:spacing w:val="40"/>
      </w:rPr>
      <w:tab/>
    </w:r>
    <w:r w:rsidR="00031CB3"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1872EE">
      <w:rPr>
        <w:b/>
        <w:noProof/>
        <w:spacing w:val="40"/>
        <w:lang w:eastAsia="pt-BR"/>
      </w:rPr>
      <w:drawing>
        <wp:inline distT="0" distB="0" distL="0" distR="0">
          <wp:extent cx="825500" cy="819150"/>
          <wp:effectExtent l="0" t="0" r="0" b="0"/>
          <wp:docPr id="29" name="Imagem 29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pacing w:val="40"/>
      </w:rPr>
      <w:tab/>
    </w:r>
  </w:p>
  <w:p w:rsidR="00332FEB" w:rsidRPr="001872EE" w:rsidRDefault="00672C51" w:rsidP="00672C51">
    <w:pPr>
      <w:pStyle w:val="Cabealho"/>
      <w:pBdr>
        <w:bottom w:val="single" w:sz="12" w:space="1" w:color="auto"/>
      </w:pBdr>
      <w:rPr>
        <w:b/>
        <w:spacing w:val="40"/>
      </w:rPr>
    </w:pPr>
    <w:r>
      <w:rPr>
        <w:b/>
        <w:spacing w:val="40"/>
      </w:rPr>
      <w:tab/>
    </w:r>
    <w:r w:rsidR="00CE7E60" w:rsidRPr="00CE7E60">
      <w:rPr>
        <w:b/>
        <w:spacing w:val="40"/>
      </w:rPr>
      <w:t>CÂM</w:t>
    </w:r>
    <w:r w:rsidR="007B2EC1">
      <w:rPr>
        <w:b/>
        <w:spacing w:val="40"/>
      </w:rPr>
      <w:t>ARA MUNICIPAL DE BAIXO GUANDU-ES</w:t>
    </w:r>
    <w:r>
      <w:rPr>
        <w:b/>
        <w:spacing w:val="4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031CB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2EE"/>
    <w:rsid w:val="00012B4B"/>
    <w:rsid w:val="0001437F"/>
    <w:rsid w:val="00031CB3"/>
    <w:rsid w:val="00074287"/>
    <w:rsid w:val="00086438"/>
    <w:rsid w:val="00091D8A"/>
    <w:rsid w:val="000A3509"/>
    <w:rsid w:val="000A75D2"/>
    <w:rsid w:val="000B3F48"/>
    <w:rsid w:val="000C532B"/>
    <w:rsid w:val="000D472A"/>
    <w:rsid w:val="000D5003"/>
    <w:rsid w:val="000E2006"/>
    <w:rsid w:val="000E2654"/>
    <w:rsid w:val="000E4A47"/>
    <w:rsid w:val="000F3738"/>
    <w:rsid w:val="001152CC"/>
    <w:rsid w:val="0014511A"/>
    <w:rsid w:val="00151CE6"/>
    <w:rsid w:val="001872EE"/>
    <w:rsid w:val="001956FA"/>
    <w:rsid w:val="00195E9E"/>
    <w:rsid w:val="0019676D"/>
    <w:rsid w:val="001C53E8"/>
    <w:rsid w:val="001D728B"/>
    <w:rsid w:val="001E1D29"/>
    <w:rsid w:val="002123ED"/>
    <w:rsid w:val="00235EBB"/>
    <w:rsid w:val="002704B7"/>
    <w:rsid w:val="002853C7"/>
    <w:rsid w:val="00292957"/>
    <w:rsid w:val="00293075"/>
    <w:rsid w:val="002A7E07"/>
    <w:rsid w:val="002C2C2C"/>
    <w:rsid w:val="002C34A9"/>
    <w:rsid w:val="002C3F23"/>
    <w:rsid w:val="002D0264"/>
    <w:rsid w:val="002D5F1E"/>
    <w:rsid w:val="002F12E6"/>
    <w:rsid w:val="002F6F10"/>
    <w:rsid w:val="003068C3"/>
    <w:rsid w:val="003260B3"/>
    <w:rsid w:val="00331AEC"/>
    <w:rsid w:val="00332FEB"/>
    <w:rsid w:val="0039480A"/>
    <w:rsid w:val="003950A1"/>
    <w:rsid w:val="0039755B"/>
    <w:rsid w:val="003A5310"/>
    <w:rsid w:val="003A61AC"/>
    <w:rsid w:val="003B7DD8"/>
    <w:rsid w:val="003C0663"/>
    <w:rsid w:val="003C0EF6"/>
    <w:rsid w:val="003C1765"/>
    <w:rsid w:val="003C27BD"/>
    <w:rsid w:val="003C50EB"/>
    <w:rsid w:val="003E51A1"/>
    <w:rsid w:val="003F01EA"/>
    <w:rsid w:val="003F72B6"/>
    <w:rsid w:val="00406A98"/>
    <w:rsid w:val="00454B9D"/>
    <w:rsid w:val="00466898"/>
    <w:rsid w:val="004772CC"/>
    <w:rsid w:val="00477C30"/>
    <w:rsid w:val="00495A5F"/>
    <w:rsid w:val="00496244"/>
    <w:rsid w:val="00496822"/>
    <w:rsid w:val="004A1640"/>
    <w:rsid w:val="004A52BC"/>
    <w:rsid w:val="004A6E52"/>
    <w:rsid w:val="004C739D"/>
    <w:rsid w:val="004E4A0C"/>
    <w:rsid w:val="004E5908"/>
    <w:rsid w:val="0050667B"/>
    <w:rsid w:val="00506E83"/>
    <w:rsid w:val="00511457"/>
    <w:rsid w:val="00521FD7"/>
    <w:rsid w:val="00545456"/>
    <w:rsid w:val="00550F6F"/>
    <w:rsid w:val="005555E7"/>
    <w:rsid w:val="00561DEF"/>
    <w:rsid w:val="00564521"/>
    <w:rsid w:val="005702BA"/>
    <w:rsid w:val="00581380"/>
    <w:rsid w:val="005837BB"/>
    <w:rsid w:val="005842F6"/>
    <w:rsid w:val="005914B4"/>
    <w:rsid w:val="005933B2"/>
    <w:rsid w:val="005B6D44"/>
    <w:rsid w:val="005C5667"/>
    <w:rsid w:val="005C5CB8"/>
    <w:rsid w:val="005C70BB"/>
    <w:rsid w:val="005E1006"/>
    <w:rsid w:val="005E748D"/>
    <w:rsid w:val="005F62AA"/>
    <w:rsid w:val="00616D56"/>
    <w:rsid w:val="00617120"/>
    <w:rsid w:val="006230A7"/>
    <w:rsid w:val="00635243"/>
    <w:rsid w:val="00637A8C"/>
    <w:rsid w:val="00640628"/>
    <w:rsid w:val="00652FE4"/>
    <w:rsid w:val="00656872"/>
    <w:rsid w:val="00656BCC"/>
    <w:rsid w:val="0066191F"/>
    <w:rsid w:val="006645A5"/>
    <w:rsid w:val="00672C51"/>
    <w:rsid w:val="00681DE1"/>
    <w:rsid w:val="00683FBB"/>
    <w:rsid w:val="006930B5"/>
    <w:rsid w:val="006C2BFA"/>
    <w:rsid w:val="006C2E66"/>
    <w:rsid w:val="006D7D5D"/>
    <w:rsid w:val="00706A52"/>
    <w:rsid w:val="0071194C"/>
    <w:rsid w:val="00722D05"/>
    <w:rsid w:val="00725E9B"/>
    <w:rsid w:val="00741884"/>
    <w:rsid w:val="00746FE1"/>
    <w:rsid w:val="00751B3E"/>
    <w:rsid w:val="007909D2"/>
    <w:rsid w:val="00794A49"/>
    <w:rsid w:val="007A29CF"/>
    <w:rsid w:val="007B2EC1"/>
    <w:rsid w:val="007B3169"/>
    <w:rsid w:val="007D7AEA"/>
    <w:rsid w:val="007E5C3D"/>
    <w:rsid w:val="007F1A91"/>
    <w:rsid w:val="00801851"/>
    <w:rsid w:val="00805DA2"/>
    <w:rsid w:val="00806AFF"/>
    <w:rsid w:val="0081171B"/>
    <w:rsid w:val="0081343C"/>
    <w:rsid w:val="00816DEA"/>
    <w:rsid w:val="0082265E"/>
    <w:rsid w:val="00833109"/>
    <w:rsid w:val="008438D3"/>
    <w:rsid w:val="0084665D"/>
    <w:rsid w:val="00857649"/>
    <w:rsid w:val="00861797"/>
    <w:rsid w:val="00877704"/>
    <w:rsid w:val="008B4057"/>
    <w:rsid w:val="008B7928"/>
    <w:rsid w:val="008E70B1"/>
    <w:rsid w:val="008F00AE"/>
    <w:rsid w:val="008F04B5"/>
    <w:rsid w:val="00922704"/>
    <w:rsid w:val="009311CD"/>
    <w:rsid w:val="00940879"/>
    <w:rsid w:val="00955611"/>
    <w:rsid w:val="0095611F"/>
    <w:rsid w:val="00967969"/>
    <w:rsid w:val="00975B6B"/>
    <w:rsid w:val="009954B0"/>
    <w:rsid w:val="00995CF6"/>
    <w:rsid w:val="009B459E"/>
    <w:rsid w:val="009B47FB"/>
    <w:rsid w:val="009B503A"/>
    <w:rsid w:val="009D1F44"/>
    <w:rsid w:val="009D356A"/>
    <w:rsid w:val="009E5F5C"/>
    <w:rsid w:val="00A01B05"/>
    <w:rsid w:val="00A04977"/>
    <w:rsid w:val="00A123BC"/>
    <w:rsid w:val="00A156F3"/>
    <w:rsid w:val="00A1582C"/>
    <w:rsid w:val="00A22BFB"/>
    <w:rsid w:val="00A464B5"/>
    <w:rsid w:val="00A57CFF"/>
    <w:rsid w:val="00A85DF2"/>
    <w:rsid w:val="00A875A9"/>
    <w:rsid w:val="00AB57E6"/>
    <w:rsid w:val="00AD07B5"/>
    <w:rsid w:val="00AD3E07"/>
    <w:rsid w:val="00AD67D9"/>
    <w:rsid w:val="00AF6193"/>
    <w:rsid w:val="00B00C52"/>
    <w:rsid w:val="00B02BBC"/>
    <w:rsid w:val="00B0624F"/>
    <w:rsid w:val="00B151F7"/>
    <w:rsid w:val="00B2248F"/>
    <w:rsid w:val="00B25DDA"/>
    <w:rsid w:val="00B33181"/>
    <w:rsid w:val="00B543F9"/>
    <w:rsid w:val="00B54996"/>
    <w:rsid w:val="00B55249"/>
    <w:rsid w:val="00B56719"/>
    <w:rsid w:val="00B61AC8"/>
    <w:rsid w:val="00B75C47"/>
    <w:rsid w:val="00B83660"/>
    <w:rsid w:val="00B9605D"/>
    <w:rsid w:val="00BA6F2F"/>
    <w:rsid w:val="00BB3183"/>
    <w:rsid w:val="00BB3432"/>
    <w:rsid w:val="00BB52C1"/>
    <w:rsid w:val="00BC05E5"/>
    <w:rsid w:val="00BC7080"/>
    <w:rsid w:val="00BD46D3"/>
    <w:rsid w:val="00BD67C0"/>
    <w:rsid w:val="00C2756D"/>
    <w:rsid w:val="00C3184D"/>
    <w:rsid w:val="00C35E9D"/>
    <w:rsid w:val="00C56015"/>
    <w:rsid w:val="00C7530B"/>
    <w:rsid w:val="00C75360"/>
    <w:rsid w:val="00C824AC"/>
    <w:rsid w:val="00C93A58"/>
    <w:rsid w:val="00C95EDC"/>
    <w:rsid w:val="00C962A9"/>
    <w:rsid w:val="00CA57CF"/>
    <w:rsid w:val="00CC18D8"/>
    <w:rsid w:val="00CC27E5"/>
    <w:rsid w:val="00CC31FC"/>
    <w:rsid w:val="00CD1630"/>
    <w:rsid w:val="00CD2B2C"/>
    <w:rsid w:val="00CD3378"/>
    <w:rsid w:val="00CE7E60"/>
    <w:rsid w:val="00D25138"/>
    <w:rsid w:val="00D3131C"/>
    <w:rsid w:val="00D636AF"/>
    <w:rsid w:val="00D70899"/>
    <w:rsid w:val="00D959BD"/>
    <w:rsid w:val="00DA4764"/>
    <w:rsid w:val="00DC04EB"/>
    <w:rsid w:val="00DC43AC"/>
    <w:rsid w:val="00DD277F"/>
    <w:rsid w:val="00DD2A7B"/>
    <w:rsid w:val="00DD6F84"/>
    <w:rsid w:val="00DE48A2"/>
    <w:rsid w:val="00DF3259"/>
    <w:rsid w:val="00E00C96"/>
    <w:rsid w:val="00E135DD"/>
    <w:rsid w:val="00E20A1C"/>
    <w:rsid w:val="00E26902"/>
    <w:rsid w:val="00E34D17"/>
    <w:rsid w:val="00E35775"/>
    <w:rsid w:val="00E41598"/>
    <w:rsid w:val="00E46204"/>
    <w:rsid w:val="00E52DDC"/>
    <w:rsid w:val="00E60C04"/>
    <w:rsid w:val="00E83B9C"/>
    <w:rsid w:val="00E83CB3"/>
    <w:rsid w:val="00E87BFF"/>
    <w:rsid w:val="00EA384D"/>
    <w:rsid w:val="00EB7618"/>
    <w:rsid w:val="00EC3313"/>
    <w:rsid w:val="00EC34E4"/>
    <w:rsid w:val="00ED034C"/>
    <w:rsid w:val="00EE2007"/>
    <w:rsid w:val="00EF194E"/>
    <w:rsid w:val="00EF2283"/>
    <w:rsid w:val="00EF601E"/>
    <w:rsid w:val="00EF6A0D"/>
    <w:rsid w:val="00F011DA"/>
    <w:rsid w:val="00F0379E"/>
    <w:rsid w:val="00F1726F"/>
    <w:rsid w:val="00F274EC"/>
    <w:rsid w:val="00F3245D"/>
    <w:rsid w:val="00F369BA"/>
    <w:rsid w:val="00F47891"/>
    <w:rsid w:val="00F51450"/>
    <w:rsid w:val="00F5429B"/>
    <w:rsid w:val="00F76EAF"/>
    <w:rsid w:val="00FB4899"/>
    <w:rsid w:val="00FD5AD1"/>
    <w:rsid w:val="00FE135C"/>
    <w:rsid w:val="00FE3453"/>
    <w:rsid w:val="00FF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51C48288-A07F-45DD-95E9-8C0BBFCC2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2E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unhideWhenUsed/>
    <w:rsid w:val="00187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A85DF2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85DF2"/>
    <w:rPr>
      <w:rFonts w:ascii="Times New Roman" w:eastAsia="Times New Roman" w:hAnsi="Times New Roman"/>
      <w:sz w:val="28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1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145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2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B6D56-2C3D-43E7-A46F-32611DF4B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572</TotalTime>
  <Pages>3</Pages>
  <Words>1292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8257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NoteSecretaria</cp:lastModifiedBy>
  <cp:revision>57</cp:revision>
  <cp:lastPrinted>2019-02-21T10:25:00Z</cp:lastPrinted>
  <dcterms:created xsi:type="dcterms:W3CDTF">2019-02-18T14:57:00Z</dcterms:created>
  <dcterms:modified xsi:type="dcterms:W3CDTF">2019-04-15T23:00:00Z</dcterms:modified>
</cp:coreProperties>
</file>