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7" w:rsidRDefault="007469B2" w:rsidP="001603CB">
      <w:pPr>
        <w:jc w:val="center"/>
        <w:rPr>
          <w:rFonts w:ascii="Courier New" w:hAnsi="Courier New" w:cs="Courier New"/>
          <w:b/>
          <w:sz w:val="24"/>
          <w:szCs w:val="24"/>
        </w:rPr>
      </w:pPr>
      <w:r>
        <w:rPr>
          <w:rFonts w:ascii="Courier New" w:hAnsi="Courier New" w:cs="Courier New"/>
          <w:b/>
          <w:sz w:val="24"/>
          <w:szCs w:val="24"/>
        </w:rPr>
        <w:t>ATA DE Nº 015</w:t>
      </w:r>
      <w:r w:rsidR="00251267">
        <w:rPr>
          <w:rFonts w:ascii="Courier New" w:hAnsi="Courier New" w:cs="Courier New"/>
          <w:b/>
          <w:sz w:val="24"/>
          <w:szCs w:val="24"/>
        </w:rPr>
        <w:t>/2019</w:t>
      </w:r>
    </w:p>
    <w:p w:rsidR="00251267" w:rsidRPr="008E4FBA" w:rsidRDefault="00251267" w:rsidP="008E4FBA">
      <w:pPr>
        <w:jc w:val="both"/>
        <w:rPr>
          <w:rFonts w:ascii="Courier New" w:hAnsi="Courier New" w:cs="Courier New"/>
          <w:u w:val="single"/>
        </w:rPr>
      </w:pPr>
      <w:r>
        <w:rPr>
          <w:rFonts w:ascii="Courier New" w:hAnsi="Courier New" w:cs="Courier New"/>
        </w:rPr>
        <w:t>Ata da Reunião Ordinária</w:t>
      </w:r>
      <w:r>
        <w:rPr>
          <w:rFonts w:ascii="Courier New" w:hAnsi="Courier New" w:cs="Courier New"/>
          <w:b/>
        </w:rPr>
        <w:t>,</w:t>
      </w:r>
      <w:r>
        <w:rPr>
          <w:rFonts w:ascii="Courier New" w:hAnsi="Courier New" w:cs="Courier New"/>
        </w:rPr>
        <w:t xml:space="preserve"> realizada no dia dez</w:t>
      </w:r>
      <w:r w:rsidR="003C0556">
        <w:rPr>
          <w:rFonts w:ascii="Courier New" w:hAnsi="Courier New" w:cs="Courier New"/>
        </w:rPr>
        <w:t>essete</w:t>
      </w:r>
      <w:r>
        <w:rPr>
          <w:rFonts w:ascii="Courier New" w:hAnsi="Courier New" w:cs="Courier New"/>
        </w:rPr>
        <w:t xml:space="preserve"> de Junho de dois mil e dezenove</w:t>
      </w:r>
      <w:r>
        <w:rPr>
          <w:rFonts w:ascii="Courier New" w:hAnsi="Courier New" w:cs="Courier New"/>
          <w:b/>
        </w:rPr>
        <w:t xml:space="preserve">, </w:t>
      </w:r>
      <w:r>
        <w:rPr>
          <w:rFonts w:ascii="Courier New" w:hAnsi="Courier New" w:cs="Courier New"/>
        </w:rPr>
        <w:t xml:space="preserve">precisamente às dezoito horas, na Avenida Carlos de Medeiros, nº231, no salão das sessões desta Egrégia Câmara Municipal de Baixo Guandu, Estado do Espírito Santo, sob a Presidência do Excelentíssimo Senhor Vereador </w:t>
      </w:r>
      <w:r>
        <w:rPr>
          <w:rFonts w:ascii="Courier New" w:hAnsi="Courier New" w:cs="Courier New"/>
          <w:b/>
        </w:rPr>
        <w:t>Wilton Minarini de Souza Filho</w:t>
      </w:r>
      <w:r>
        <w:rPr>
          <w:rFonts w:ascii="Courier New" w:hAnsi="Courier New" w:cs="Courier New"/>
        </w:rPr>
        <w:t xml:space="preserve">, a Ilma. Senhora Secretária da Mesa Diretora, Vereadora </w:t>
      </w:r>
      <w:r>
        <w:rPr>
          <w:rFonts w:ascii="Courier New" w:hAnsi="Courier New" w:cs="Courier New"/>
          <w:b/>
        </w:rPr>
        <w:t xml:space="preserve">Celma Côrtes Bussular </w:t>
      </w:r>
      <w:r>
        <w:rPr>
          <w:rFonts w:ascii="Courier New" w:hAnsi="Courier New" w:cs="Courier New"/>
        </w:rPr>
        <w:t xml:space="preserve">procedeu à chamada dos Senhores (as) Vereadores (as) para efeito de quórum, responderam-na os seguintes Edis: </w:t>
      </w:r>
      <w:r>
        <w:rPr>
          <w:rFonts w:ascii="Courier New" w:hAnsi="Courier New" w:cs="Courier New"/>
          <w:b/>
        </w:rPr>
        <w:t xml:space="preserve">Aguinaldo da Penha, Celma Côrtes Bussular, Elias Fernando Mendes de Araújo, Esmar da Vitória Costa, Geraldo Boone, José Carlos Vieira, Paulo César da Fonseca, Romilson Araujo Ferreira, Sebastião Batista de Araújo, Sueli Alves Teodoro, Varli Queiróz, Wilton Minarini de Souza Filho </w:t>
      </w:r>
      <w:r>
        <w:rPr>
          <w:rFonts w:ascii="Courier New" w:hAnsi="Courier New" w:cs="Courier New"/>
        </w:rPr>
        <w:t>e ausente o vereador</w:t>
      </w:r>
      <w:r>
        <w:rPr>
          <w:rFonts w:ascii="Courier New" w:hAnsi="Courier New" w:cs="Courier New"/>
          <w:b/>
        </w:rPr>
        <w:t xml:space="preserve"> Valmir Estevão Mota</w:t>
      </w:r>
      <w:r>
        <w:rPr>
          <w:rFonts w:ascii="Courier New" w:hAnsi="Courier New" w:cs="Courier New"/>
        </w:rPr>
        <w:t>.</w:t>
      </w:r>
      <w:r>
        <w:rPr>
          <w:rFonts w:ascii="Courier New" w:hAnsi="Courier New" w:cs="Courier New"/>
          <w:b/>
        </w:rPr>
        <w:t xml:space="preserve"> </w:t>
      </w:r>
      <w:r>
        <w:rPr>
          <w:rFonts w:ascii="Courier New" w:hAnsi="Courier New" w:cs="Courier New"/>
        </w:rPr>
        <w:t xml:space="preserve">Havendo número legal de Vereadores (as), conforme dispõe o artigo sessenta e dois, parágrafo quinto, do Regimento Interno, o Excelentíssimo Senhor Presidente declarou aberta a Sessão Ordinária, convidando os presentes a se colocarem de pé para a leitura de um texto </w:t>
      </w:r>
      <w:r w:rsidR="00803C63">
        <w:rPr>
          <w:rFonts w:ascii="Courier New" w:hAnsi="Courier New" w:cs="Courier New"/>
        </w:rPr>
        <w:t>Bíblico, feita pelo</w:t>
      </w:r>
      <w:r>
        <w:rPr>
          <w:rFonts w:ascii="Courier New" w:hAnsi="Courier New" w:cs="Courier New"/>
        </w:rPr>
        <w:t xml:space="preserve"> </w:t>
      </w:r>
      <w:r w:rsidR="003C0556">
        <w:rPr>
          <w:rFonts w:ascii="Courier New" w:hAnsi="Courier New" w:cs="Courier New"/>
        </w:rPr>
        <w:t>vereador</w:t>
      </w:r>
      <w:r>
        <w:rPr>
          <w:rFonts w:ascii="Courier New" w:hAnsi="Courier New" w:cs="Courier New"/>
        </w:rPr>
        <w:t xml:space="preserve"> </w:t>
      </w:r>
      <w:r w:rsidR="00AD787B">
        <w:rPr>
          <w:rFonts w:ascii="Courier New" w:hAnsi="Courier New" w:cs="Courier New"/>
          <w:b/>
        </w:rPr>
        <w:t>Esmar da Vitória Costa</w:t>
      </w:r>
      <w:r>
        <w:rPr>
          <w:rFonts w:ascii="Courier New" w:hAnsi="Courier New" w:cs="Courier New"/>
        </w:rPr>
        <w:t xml:space="preserve">. Prosseguindo com os trabalhos, o Excelentíssimo Senhor Presidente colocou em apreciação dos Nobres </w:t>
      </w:r>
      <w:r w:rsidR="007469B2">
        <w:rPr>
          <w:rFonts w:ascii="Courier New" w:hAnsi="Courier New" w:cs="Courier New"/>
        </w:rPr>
        <w:t>Vereadores (as), a ata de nº 014</w:t>
      </w:r>
      <w:r>
        <w:rPr>
          <w:rFonts w:ascii="Courier New" w:hAnsi="Courier New" w:cs="Courier New"/>
        </w:rPr>
        <w:t>/2019, a mesma foi aprovada por unanimidade de votos, e será pela Mesa Diretora assinada e encaminhada à secretaria para os procedimentos formais.</w:t>
      </w:r>
      <w:r w:rsidR="00EC6157">
        <w:rPr>
          <w:rFonts w:ascii="Courier New" w:hAnsi="Courier New" w:cs="Courier New"/>
        </w:rPr>
        <w:t xml:space="preserve"> D</w:t>
      </w:r>
      <w:r w:rsidR="00EC6157" w:rsidRPr="005B041A">
        <w:rPr>
          <w:rFonts w:ascii="Courier New" w:hAnsi="Courier New" w:cs="Courier New"/>
        </w:rPr>
        <w:t>e acordo com a resolução 092/2007 que c</w:t>
      </w:r>
      <w:r w:rsidR="003C0556">
        <w:rPr>
          <w:rFonts w:ascii="Courier New" w:hAnsi="Courier New" w:cs="Courier New"/>
        </w:rPr>
        <w:t>ria a ouvidoria parlamentar da Câmara Municipal de Baixo Guandu, e em seu artigo 5º,</w:t>
      </w:r>
      <w:r w:rsidR="00EC6157" w:rsidRPr="005B041A">
        <w:rPr>
          <w:rFonts w:ascii="Courier New" w:hAnsi="Courier New" w:cs="Courier New"/>
        </w:rPr>
        <w:t xml:space="preserve"> </w:t>
      </w:r>
      <w:r w:rsidR="003C0556">
        <w:rPr>
          <w:rFonts w:ascii="Courier New" w:hAnsi="Courier New" w:cs="Courier New"/>
        </w:rPr>
        <w:t>Esta C</w:t>
      </w:r>
      <w:r w:rsidR="00EC6157" w:rsidRPr="005B041A">
        <w:rPr>
          <w:rFonts w:ascii="Courier New" w:hAnsi="Courier New" w:cs="Courier New"/>
        </w:rPr>
        <w:t>asa elegerá hoje 02 membros</w:t>
      </w:r>
      <w:r w:rsidR="009458A4">
        <w:rPr>
          <w:rFonts w:ascii="Courier New" w:hAnsi="Courier New" w:cs="Courier New"/>
        </w:rPr>
        <w:t xml:space="preserve"> para o exercício da função de Ouvidor Público Parlamentar Geral e de Ouvidor Parlamentar S</w:t>
      </w:r>
      <w:r w:rsidR="00EC6157" w:rsidRPr="005B041A">
        <w:rPr>
          <w:rFonts w:ascii="Courier New" w:hAnsi="Courier New" w:cs="Courier New"/>
        </w:rPr>
        <w:t>ubstituto, até o final do ano de 2020 – os nobres vereadores tem 05 minutos para se candidatarem aos cargos</w:t>
      </w:r>
      <w:r w:rsidR="00475332">
        <w:rPr>
          <w:rFonts w:ascii="Courier New" w:hAnsi="Courier New" w:cs="Courier New"/>
        </w:rPr>
        <w:t xml:space="preserve"> e se Candidataram os Vereadores Paulo César da Fonseca a Ouvir Titular e Esmar da Vitória Costa para Substituto</w:t>
      </w:r>
      <w:r w:rsidR="00EC6157" w:rsidRPr="005B041A">
        <w:rPr>
          <w:rFonts w:ascii="Courier New" w:hAnsi="Courier New" w:cs="Courier New"/>
        </w:rPr>
        <w:t>. Solicito</w:t>
      </w:r>
      <w:r w:rsidR="00EC6157">
        <w:rPr>
          <w:rFonts w:ascii="Courier New" w:hAnsi="Courier New" w:cs="Courier New"/>
        </w:rPr>
        <w:t xml:space="preserve"> a Ilma. S</w:t>
      </w:r>
      <w:r w:rsidR="00EC6157" w:rsidRPr="005B041A">
        <w:rPr>
          <w:rFonts w:ascii="Courier New" w:hAnsi="Courier New" w:cs="Courier New"/>
        </w:rPr>
        <w:t>r.ª. secretária que colha os votos dos senhores vereadores aos cargos de ouvidor público parlamentar geral e de ouvidor parlamentar substituto</w:t>
      </w:r>
      <w:r w:rsidR="00475332">
        <w:rPr>
          <w:rFonts w:ascii="Courier New" w:hAnsi="Courier New" w:cs="Courier New"/>
        </w:rPr>
        <w:t xml:space="preserve"> eleitos por unanimidade</w:t>
      </w:r>
      <w:r w:rsidR="00EC6157" w:rsidRPr="005B041A">
        <w:rPr>
          <w:rFonts w:ascii="Courier New" w:hAnsi="Courier New" w:cs="Courier New"/>
        </w:rPr>
        <w:t>.</w:t>
      </w:r>
      <w:r w:rsidR="00475332">
        <w:rPr>
          <w:rFonts w:ascii="Courier New" w:hAnsi="Courier New" w:cs="Courier New"/>
        </w:rPr>
        <w:t xml:space="preserve"> </w:t>
      </w:r>
      <w:r>
        <w:rPr>
          <w:rFonts w:ascii="Courier New" w:hAnsi="Courier New" w:cs="Courier New"/>
        </w:rPr>
        <w:t xml:space="preserve">O Excelentíssimo Senhor Presidente, solicitou a Ilma. Senhora Secretária proceder com a </w:t>
      </w:r>
      <w:r>
        <w:rPr>
          <w:rFonts w:ascii="Courier New" w:hAnsi="Courier New" w:cs="Courier New"/>
          <w:b/>
          <w:u w:val="single"/>
        </w:rPr>
        <w:t>LEITURA DO EXPEDIENTE DO DIA</w:t>
      </w:r>
      <w:r>
        <w:rPr>
          <w:rFonts w:ascii="Courier New" w:hAnsi="Courier New" w:cs="Courier New"/>
          <w:b/>
        </w:rPr>
        <w:t xml:space="preserve">, </w:t>
      </w:r>
      <w:r>
        <w:rPr>
          <w:rFonts w:ascii="Courier New" w:hAnsi="Courier New" w:cs="Courier New"/>
        </w:rPr>
        <w:t xml:space="preserve">que se compôs das seguintes proposições: </w:t>
      </w:r>
      <w:r w:rsidR="007469B2" w:rsidRPr="00D83DC4">
        <w:rPr>
          <w:rFonts w:ascii="Courier New" w:hAnsi="Courier New" w:cs="Courier New"/>
          <w:b/>
          <w:color w:val="000000"/>
        </w:rPr>
        <w:t>PREFEITURA MUNICIPAL DE BAIXO GUANDU PROCESSO 541/2019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OFÍCIO 892/2019</w:t>
      </w:r>
      <w:r w:rsidR="007469B2" w:rsidRPr="00D83DC4">
        <w:rPr>
          <w:rFonts w:ascii="Courier New" w:hAnsi="Courier New" w:cs="Courier New"/>
          <w:color w:val="000000"/>
        </w:rPr>
        <w:t xml:space="preserve"> </w:t>
      </w:r>
      <w:r w:rsidR="007469B2" w:rsidRPr="00D83DC4">
        <w:rPr>
          <w:rFonts w:ascii="Courier New" w:hAnsi="Courier New" w:cs="Courier New"/>
          <w:b/>
          <w:color w:val="000000"/>
        </w:rPr>
        <w:t xml:space="preserve">– </w:t>
      </w:r>
      <w:r w:rsidR="007469B2" w:rsidRPr="00D83DC4">
        <w:rPr>
          <w:rFonts w:ascii="Courier New" w:hAnsi="Courier New" w:cs="Courier New"/>
          <w:color w:val="000000"/>
        </w:rPr>
        <w:t>Cópia do Balancete Analítico da receita orçamentária de 2018 a 04/2019.</w:t>
      </w:r>
      <w:r w:rsidR="007469B2" w:rsidRPr="00D83DC4">
        <w:rPr>
          <w:rFonts w:ascii="Courier New" w:hAnsi="Courier New" w:cs="Courier New"/>
          <w:b/>
          <w:color w:val="000000"/>
        </w:rPr>
        <w:t xml:space="preserve"> PEDIDO DE PROVIDENCIA 008/2019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CELMA CÔRTES BUSSULAR – </w:t>
      </w:r>
      <w:r w:rsidR="007469B2" w:rsidRPr="00D83DC4">
        <w:rPr>
          <w:rFonts w:ascii="Courier New" w:hAnsi="Courier New" w:cs="Courier New"/>
          <w:color w:val="000000"/>
        </w:rPr>
        <w:t xml:space="preserve">Requer viabilizar junto às Secretarias Municipais competentes as execuções dos serviços conforme em anexo, no Bairro Valparaiso, neste munícipio de Baixo Guandu /ES. </w:t>
      </w:r>
      <w:r w:rsidR="007469B2" w:rsidRPr="00D83DC4">
        <w:rPr>
          <w:rFonts w:ascii="Courier New" w:hAnsi="Courier New" w:cs="Courier New"/>
          <w:b/>
          <w:color w:val="000000"/>
        </w:rPr>
        <w:t>PEDIDO DE PROVIDENCIA 031/2019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GERALDO BOONE –</w:t>
      </w:r>
      <w:r w:rsidR="007469B2" w:rsidRPr="00D83DC4">
        <w:t xml:space="preserve"> </w:t>
      </w:r>
      <w:r w:rsidR="007469B2" w:rsidRPr="00D83DC4">
        <w:rPr>
          <w:rFonts w:ascii="Courier New" w:hAnsi="Courier New" w:cs="Courier New"/>
          <w:color w:val="000000"/>
        </w:rPr>
        <w:t xml:space="preserve">Requer a troca de aproximadamente 52 lâmpadas queimadas na BR 259, da serraria de Palhete até a entrada do Bairro São Vicente, nesta cidade de </w:t>
      </w:r>
      <w:r w:rsidR="007469B2" w:rsidRPr="00D83DC4">
        <w:rPr>
          <w:rFonts w:ascii="Courier New" w:hAnsi="Courier New" w:cs="Courier New"/>
          <w:color w:val="000000"/>
        </w:rPr>
        <w:lastRenderedPageBreak/>
        <w:t xml:space="preserve">Baixo Guandu/ES. </w:t>
      </w:r>
      <w:r w:rsidR="007469B2" w:rsidRPr="00D83DC4">
        <w:rPr>
          <w:rFonts w:ascii="Courier New" w:hAnsi="Courier New" w:cs="Courier New"/>
          <w:b/>
          <w:color w:val="000000"/>
        </w:rPr>
        <w:t>PEDIDO DE PROVIDENCIA 032/2019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GERALDO BOONE – </w:t>
      </w:r>
      <w:r w:rsidR="007469B2" w:rsidRPr="00D83DC4">
        <w:rPr>
          <w:rFonts w:ascii="Courier New" w:hAnsi="Courier New" w:cs="Courier New"/>
          <w:color w:val="000000"/>
        </w:rPr>
        <w:t xml:space="preserve">Requer o concerto do calçamento na Rua Borba Gato e da Rua Nilo Peçanha, perto da Pedreira ambas no Bairro Rosário II, nesta cidade de Baixo Guandu/ES. </w:t>
      </w:r>
      <w:r w:rsidR="007469B2" w:rsidRPr="00D83DC4">
        <w:rPr>
          <w:rFonts w:ascii="Courier New" w:hAnsi="Courier New" w:cs="Courier New"/>
          <w:b/>
          <w:color w:val="000000"/>
        </w:rPr>
        <w:t>PEDIDO DE PROVIDENCIA 014/2019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JOSÉ CARLOS VIEIRA – </w:t>
      </w:r>
      <w:r w:rsidR="007469B2" w:rsidRPr="00D83DC4">
        <w:rPr>
          <w:rFonts w:ascii="Courier New" w:hAnsi="Courier New" w:cs="Courier New"/>
          <w:color w:val="000000"/>
        </w:rPr>
        <w:t xml:space="preserve">Requer que sejam tomadas providências a fim de ser retirada uma base de concreto antiga existente na rua Florentino Avidos, nos fundos da pedreira do Pastor Noel, Rosário II, nesta cidade de Baixo Guandu/ES. </w:t>
      </w:r>
      <w:r w:rsidR="007469B2" w:rsidRPr="00D83DC4">
        <w:rPr>
          <w:rFonts w:ascii="Courier New" w:hAnsi="Courier New" w:cs="Courier New"/>
          <w:b/>
          <w:color w:val="000000"/>
        </w:rPr>
        <w:t>PEDIDO DE PROVIDENCIA 015/2019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JOSÉ CARLOS VIEIRA – </w:t>
      </w:r>
      <w:r w:rsidR="007469B2" w:rsidRPr="00D83DC4">
        <w:rPr>
          <w:rFonts w:ascii="Courier New" w:hAnsi="Courier New" w:cs="Courier New"/>
          <w:color w:val="000000"/>
        </w:rPr>
        <w:t xml:space="preserve">Requer o calçamento da Avenida Florêncio Holz, Bairro São Pedro, num trecho de aproximadamente 400 metros, nesta cidade de Baixo Guandu/ES. </w:t>
      </w:r>
      <w:r w:rsidR="007469B2" w:rsidRPr="00D83DC4">
        <w:rPr>
          <w:rFonts w:ascii="Courier New" w:hAnsi="Courier New" w:cs="Courier New"/>
          <w:b/>
          <w:color w:val="000000"/>
        </w:rPr>
        <w:t>PEDIDO DE PROVIDENCIA 012/2019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PAULO CÉSAR DA FONSECA – </w:t>
      </w:r>
      <w:r w:rsidR="007469B2" w:rsidRPr="00D83DC4">
        <w:rPr>
          <w:rFonts w:ascii="Courier New" w:hAnsi="Courier New" w:cs="Courier New"/>
          <w:color w:val="000000"/>
        </w:rPr>
        <w:t xml:space="preserve">Requer que seja feita uma rampa de acesso para cadeirantes e portadores de necessidades especiais ou rebaixamento na calçada em frente a farmácia popular municipal, neste município de Baixo Guandu/ES. </w:t>
      </w:r>
      <w:r w:rsidR="007469B2" w:rsidRPr="00D83DC4">
        <w:rPr>
          <w:rFonts w:ascii="Courier New" w:hAnsi="Courier New" w:cs="Courier New"/>
          <w:b/>
          <w:color w:val="000000"/>
        </w:rPr>
        <w:t>PEDIDO DE PROVIDENCIA 013/2019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PAULO CÉSAR DA FONSECA – </w:t>
      </w:r>
      <w:r w:rsidR="007469B2" w:rsidRPr="00D83DC4">
        <w:rPr>
          <w:rFonts w:ascii="Courier New" w:hAnsi="Courier New" w:cs="Courier New"/>
          <w:color w:val="000000"/>
        </w:rPr>
        <w:t xml:space="preserve">Requer que seja feita a fiscalização, revisão e reparo dos últimos serviços feitos pelo SAAE, neste município de Baixo Guandu/ES. </w:t>
      </w:r>
      <w:r w:rsidR="007469B2" w:rsidRPr="00D83DC4">
        <w:rPr>
          <w:rFonts w:ascii="Courier New" w:hAnsi="Courier New" w:cs="Courier New"/>
          <w:b/>
          <w:color w:val="000000"/>
        </w:rPr>
        <w:t>PEDIDO DE PROVIDENCIA 097/2019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ROMILSON ARAUJO FERREIRA –</w:t>
      </w:r>
      <w:r w:rsidR="007469B2" w:rsidRPr="00D83DC4">
        <w:t xml:space="preserve"> </w:t>
      </w:r>
      <w:r w:rsidR="007469B2" w:rsidRPr="00D83DC4">
        <w:rPr>
          <w:rFonts w:ascii="Courier New" w:hAnsi="Courier New" w:cs="Courier New"/>
        </w:rPr>
        <w:t xml:space="preserve">Requer que possa ser incluído na reforma do Ginásio Poliesportivo a calçada cidadã em frente ao Ginásio e a regularização conforme exigência do corpo de bombeiros, nesta cidade de Baixo Guandu/ES. </w:t>
      </w:r>
      <w:r w:rsidR="007469B2" w:rsidRPr="00D83DC4">
        <w:rPr>
          <w:rFonts w:ascii="Courier New" w:hAnsi="Courier New" w:cs="Courier New"/>
          <w:b/>
          <w:color w:val="000000"/>
        </w:rPr>
        <w:t>PEDIDO DE PROVIDENCIA 098/2019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ROMILSON ARAUJO FERREIRA –</w:t>
      </w:r>
      <w:r w:rsidR="007469B2" w:rsidRPr="00D83DC4">
        <w:t xml:space="preserve"> </w:t>
      </w:r>
      <w:r w:rsidR="007469B2" w:rsidRPr="00D83DC4">
        <w:rPr>
          <w:rFonts w:ascii="Courier New" w:hAnsi="Courier New" w:cs="Courier New"/>
          <w:color w:val="000000"/>
        </w:rPr>
        <w:t xml:space="preserve">Requer a criação de um número 0800 de telefone Disk Verde, neste município de Baixo Guandu/ES. </w:t>
      </w:r>
      <w:r w:rsidR="007469B2" w:rsidRPr="00D83DC4">
        <w:rPr>
          <w:rFonts w:ascii="Courier New" w:hAnsi="Courier New" w:cs="Courier New"/>
          <w:b/>
          <w:color w:val="000000"/>
        </w:rPr>
        <w:t>PEDIDO DE PROVIDENCIA 099/2019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ROMILSON ARAUJO FERREIRA – </w:t>
      </w:r>
      <w:r w:rsidR="007469B2" w:rsidRPr="00D83DC4">
        <w:rPr>
          <w:rFonts w:ascii="Courier New" w:hAnsi="Courier New" w:cs="Courier New"/>
          <w:color w:val="000000"/>
        </w:rPr>
        <w:t xml:space="preserve">Requer a disponibilidade no site da Prefeitura Municipal de um link com a relação de medicamentos oferecidos aos usuários do SUS, neste Município de Baixo Guandu/ES. </w:t>
      </w:r>
      <w:r w:rsidR="007469B2" w:rsidRPr="00D83DC4">
        <w:rPr>
          <w:rFonts w:ascii="Courier New" w:hAnsi="Courier New" w:cs="Courier New"/>
          <w:b/>
          <w:color w:val="000000"/>
        </w:rPr>
        <w:t>PEDIDO DE PROVIDENCIA 100/2019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ROMILSON ARAUJO FERREIRA – </w:t>
      </w:r>
      <w:r w:rsidR="007469B2" w:rsidRPr="00D83DC4">
        <w:rPr>
          <w:rFonts w:ascii="Courier New" w:hAnsi="Courier New" w:cs="Courier New"/>
          <w:color w:val="000000"/>
        </w:rPr>
        <w:t xml:space="preserve">Requer providências no que tange, limpeza e retirada de restos de paredes do antigo Matadouro, próximo a ponte de ferro, neste município de Baixo Guandu /ES. </w:t>
      </w:r>
      <w:r w:rsidR="007469B2" w:rsidRPr="00D83DC4">
        <w:rPr>
          <w:rFonts w:ascii="Courier New" w:hAnsi="Courier New" w:cs="Courier New"/>
          <w:b/>
          <w:color w:val="000000"/>
        </w:rPr>
        <w:t>ANTE PROJETO DE LEI 008/2019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ROMILSON ARAUJO FERREIRA – </w:t>
      </w:r>
      <w:r w:rsidR="007469B2" w:rsidRPr="00D83DC4">
        <w:rPr>
          <w:rFonts w:ascii="Courier New" w:hAnsi="Courier New" w:cs="Courier New"/>
          <w:color w:val="000000"/>
        </w:rPr>
        <w:t xml:space="preserve">Dispõe sobre a obrigatoriedade da Companhia de água (SAAE) a instalar eliminadores de ar nos medidores, no Município de Baixo Guandu/ES e dá outras providências. </w:t>
      </w:r>
      <w:r w:rsidR="007469B2" w:rsidRPr="00D83DC4">
        <w:rPr>
          <w:rFonts w:ascii="Courier New" w:hAnsi="Courier New" w:cs="Courier New"/>
          <w:b/>
          <w:color w:val="000000"/>
        </w:rPr>
        <w:t>MOÇÃO DE APLAUSO 011/2019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WILTON MINARINI DE SOUZA FILHO – </w:t>
      </w:r>
      <w:r w:rsidR="007469B2" w:rsidRPr="00D83DC4">
        <w:rPr>
          <w:rFonts w:ascii="Courier New" w:hAnsi="Courier New" w:cs="Courier New"/>
        </w:rPr>
        <w:t>Moção de Aplauso ao Diretor Geral desta Casa de</w:t>
      </w:r>
      <w:r w:rsidR="007469B2">
        <w:rPr>
          <w:rFonts w:ascii="Courier New" w:hAnsi="Courier New" w:cs="Courier New"/>
        </w:rPr>
        <w:t xml:space="preserve"> Leis Jurandir Geovani de Souza</w:t>
      </w:r>
      <w:r>
        <w:rPr>
          <w:rFonts w:ascii="Courier New" w:hAnsi="Courier New" w:cs="Courier New"/>
          <w:color w:val="000000"/>
        </w:rPr>
        <w:t xml:space="preserve">. </w:t>
      </w:r>
      <w:r>
        <w:rPr>
          <w:rFonts w:ascii="Courier New" w:hAnsi="Courier New" w:cs="Courier New"/>
          <w:b/>
        </w:rPr>
        <w:t xml:space="preserve">Ao término da leitura, o Excelentíssimo Senhor Presidente colocou o </w:t>
      </w:r>
      <w:r>
        <w:rPr>
          <w:rFonts w:ascii="Courier New" w:hAnsi="Courier New" w:cs="Courier New"/>
          <w:b/>
          <w:u w:val="single"/>
        </w:rPr>
        <w:t>EXPEDIENTE DO DIA</w:t>
      </w:r>
      <w:r>
        <w:rPr>
          <w:rFonts w:ascii="Courier New" w:hAnsi="Courier New" w:cs="Courier New"/>
          <w:b/>
        </w:rPr>
        <w:t xml:space="preserve"> </w:t>
      </w:r>
      <w:r>
        <w:rPr>
          <w:rFonts w:ascii="Courier New" w:hAnsi="Courier New" w:cs="Courier New"/>
        </w:rPr>
        <w:t xml:space="preserve">em discussão dos Senhores Vereadores(as) e em conformidade com a resolução 108/2012 fizeram uso da palavra os seguintes vereadores: </w:t>
      </w:r>
      <w:r w:rsidR="00C825BC" w:rsidRPr="00F76B67">
        <w:rPr>
          <w:rFonts w:ascii="Courier New" w:hAnsi="Courier New" w:cs="Courier New"/>
          <w:b/>
        </w:rPr>
        <w:t>Celma Côrtes Bussular</w:t>
      </w:r>
      <w:r w:rsidR="009970B2">
        <w:rPr>
          <w:rFonts w:ascii="Courier New" w:hAnsi="Courier New" w:cs="Courier New"/>
          <w:b/>
        </w:rPr>
        <w:t xml:space="preserve">, </w:t>
      </w:r>
      <w:r w:rsidR="009970B2" w:rsidRPr="00F76B67">
        <w:rPr>
          <w:rFonts w:ascii="Courier New" w:hAnsi="Courier New" w:cs="Courier New"/>
          <w:b/>
        </w:rPr>
        <w:t>Romilson Araújo Ferreira</w:t>
      </w:r>
      <w:r w:rsidRPr="00F76B67">
        <w:rPr>
          <w:rFonts w:ascii="Courier New" w:hAnsi="Courier New" w:cs="Courier New"/>
        </w:rPr>
        <w:t>.</w:t>
      </w:r>
      <w:r w:rsidR="00EC6157">
        <w:rPr>
          <w:rFonts w:ascii="Courier New" w:hAnsi="Courier New" w:cs="Courier New"/>
        </w:rPr>
        <w:t xml:space="preserve"> Os </w:t>
      </w:r>
      <w:r w:rsidR="001F2F45">
        <w:rPr>
          <w:rFonts w:ascii="Courier New" w:hAnsi="Courier New" w:cs="Courier New"/>
        </w:rPr>
        <w:t>blocos parlamentares desta Casa Legislativa solicitam</w:t>
      </w:r>
      <w:r w:rsidR="00EC6157">
        <w:rPr>
          <w:rFonts w:ascii="Courier New" w:hAnsi="Courier New" w:cs="Courier New"/>
        </w:rPr>
        <w:t xml:space="preserve"> ao presidente que inclua na ordem do dia o </w:t>
      </w:r>
      <w:r w:rsidR="00B975C3">
        <w:rPr>
          <w:rFonts w:ascii="Courier New" w:hAnsi="Courier New" w:cs="Courier New"/>
          <w:b/>
        </w:rPr>
        <w:t>P</w:t>
      </w:r>
      <w:r w:rsidR="00EC6157" w:rsidRPr="00B975C3">
        <w:rPr>
          <w:rFonts w:ascii="Courier New" w:hAnsi="Courier New" w:cs="Courier New"/>
          <w:b/>
        </w:rPr>
        <w:t>r</w:t>
      </w:r>
      <w:bookmarkStart w:id="0" w:name="_GoBack"/>
      <w:bookmarkEnd w:id="0"/>
      <w:r w:rsidR="00EC6157" w:rsidRPr="00B975C3">
        <w:rPr>
          <w:rFonts w:ascii="Courier New" w:hAnsi="Courier New" w:cs="Courier New"/>
          <w:b/>
        </w:rPr>
        <w:t>ojeto de</w:t>
      </w:r>
      <w:r w:rsidR="00EC6157">
        <w:rPr>
          <w:rFonts w:ascii="Courier New" w:hAnsi="Courier New" w:cs="Courier New"/>
        </w:rPr>
        <w:t xml:space="preserve"> </w:t>
      </w:r>
      <w:r w:rsidR="00EC6157" w:rsidRPr="00B975C3">
        <w:rPr>
          <w:rFonts w:ascii="Courier New" w:hAnsi="Courier New" w:cs="Courier New"/>
          <w:b/>
        </w:rPr>
        <w:t>Lei 012/2019</w:t>
      </w:r>
      <w:r w:rsidR="00EC6157">
        <w:rPr>
          <w:rFonts w:ascii="Courier New" w:hAnsi="Courier New" w:cs="Courier New"/>
        </w:rPr>
        <w:t xml:space="preserve">, que </w:t>
      </w:r>
      <w:r w:rsidR="00EC6157" w:rsidRPr="005B041A">
        <w:rPr>
          <w:rFonts w:ascii="Courier New" w:hAnsi="Courier New" w:cs="Courier New"/>
        </w:rPr>
        <w:t>Altera remuneração dos Médicos do Programa Saúde da Família - PSF- e dá outras providências.</w:t>
      </w:r>
      <w:r>
        <w:rPr>
          <w:rFonts w:ascii="Courier New" w:hAnsi="Courier New" w:cs="Courier New"/>
        </w:rPr>
        <w:t xml:space="preserve"> O Excelentíssimo Senhor Presidente, solicitou a Ilma. Senhora </w:t>
      </w:r>
      <w:r>
        <w:rPr>
          <w:rFonts w:ascii="Courier New" w:hAnsi="Courier New" w:cs="Courier New"/>
        </w:rPr>
        <w:lastRenderedPageBreak/>
        <w:t>Secretária proceder com a</w:t>
      </w:r>
      <w:r>
        <w:rPr>
          <w:rFonts w:ascii="Courier New" w:hAnsi="Courier New" w:cs="Courier New"/>
          <w:color w:val="000000"/>
        </w:rPr>
        <w:t xml:space="preserve"> </w:t>
      </w:r>
      <w:r>
        <w:rPr>
          <w:rFonts w:ascii="Courier New" w:hAnsi="Courier New" w:cs="Courier New"/>
          <w:b/>
          <w:u w:val="single"/>
        </w:rPr>
        <w:t>LEITURA DA ORDEM DO DIA</w:t>
      </w:r>
      <w:r>
        <w:rPr>
          <w:rFonts w:ascii="Courier New" w:hAnsi="Courier New" w:cs="Courier New"/>
        </w:rPr>
        <w:t xml:space="preserve">, que se compôs das seguintes proposições: </w:t>
      </w:r>
      <w:r w:rsidR="00EC6157" w:rsidRPr="005B041A">
        <w:rPr>
          <w:rFonts w:ascii="Courier New" w:hAnsi="Courier New" w:cs="Courier New"/>
          <w:b/>
          <w:color w:val="000000"/>
        </w:rPr>
        <w:t>EMENDA A LEI ORGÂNICA 022/2019</w:t>
      </w:r>
      <w:r w:rsidR="00EC6157" w:rsidRPr="005B041A">
        <w:rPr>
          <w:rFonts w:ascii="Courier New" w:hAnsi="Courier New" w:cs="Courier New"/>
          <w:color w:val="000000"/>
        </w:rPr>
        <w:t xml:space="preserve"> – </w:t>
      </w:r>
      <w:r w:rsidR="00EC6157" w:rsidRPr="005B041A">
        <w:rPr>
          <w:rFonts w:ascii="Courier New" w:hAnsi="Courier New" w:cs="Courier New"/>
          <w:b/>
          <w:color w:val="000000"/>
        </w:rPr>
        <w:t xml:space="preserve">LEGISLATIVO MUNICIPAL – </w:t>
      </w:r>
      <w:r w:rsidR="00EC6157" w:rsidRPr="005B041A">
        <w:rPr>
          <w:rFonts w:ascii="Courier New" w:hAnsi="Courier New" w:cs="Courier New"/>
        </w:rPr>
        <w:t xml:space="preserve">Emenda à Lei Orgânica Municipal, altera redação do § 1º do art. 194 da Lei Orgânica. </w:t>
      </w:r>
      <w:r w:rsidR="00EC6157" w:rsidRPr="005B041A">
        <w:rPr>
          <w:rFonts w:ascii="Courier New" w:hAnsi="Courier New" w:cs="Courier New"/>
          <w:b/>
          <w:color w:val="000000"/>
        </w:rPr>
        <w:t>PROJETO DE LEI 012/2019</w:t>
      </w:r>
      <w:r w:rsidR="00EC6157" w:rsidRPr="005B041A">
        <w:rPr>
          <w:rFonts w:ascii="Courier New" w:hAnsi="Courier New" w:cs="Courier New"/>
          <w:color w:val="000000"/>
        </w:rPr>
        <w:t xml:space="preserve"> – </w:t>
      </w:r>
      <w:r w:rsidR="00EC6157" w:rsidRPr="005B041A">
        <w:rPr>
          <w:rFonts w:ascii="Courier New" w:hAnsi="Courier New" w:cs="Courier New"/>
          <w:b/>
          <w:color w:val="000000"/>
        </w:rPr>
        <w:t xml:space="preserve">PREFEITURA MUNICIPAL DE BAIXO GUANDU – </w:t>
      </w:r>
      <w:r w:rsidR="00EC6157" w:rsidRPr="005B041A">
        <w:rPr>
          <w:rFonts w:ascii="Courier New" w:hAnsi="Courier New" w:cs="Courier New"/>
        </w:rPr>
        <w:t>Altera remuneração dos Médicos do Programa Saúde da Família - PSF- e dá outras providências.</w:t>
      </w:r>
      <w:r w:rsidR="007469B2" w:rsidRPr="00D83DC4">
        <w:rPr>
          <w:rFonts w:ascii="Courier New" w:hAnsi="Courier New" w:cs="Courier New"/>
          <w:b/>
          <w:color w:val="000000"/>
        </w:rPr>
        <w:t xml:space="preserve"> PEDIDO DE PROVIDENCIA 008/2019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CELMA CÔRTES BUSSULAR – </w:t>
      </w:r>
      <w:r w:rsidR="007469B2" w:rsidRPr="00D83DC4">
        <w:rPr>
          <w:rFonts w:ascii="Courier New" w:hAnsi="Courier New" w:cs="Courier New"/>
          <w:color w:val="000000"/>
        </w:rPr>
        <w:t xml:space="preserve">Requer viabilizar junto às Secretarias Municipais competentes as execuções dos serviços conforme em anexo, no Bairro Valparaiso, neste munícipio de Baixo Guandu /ES. </w:t>
      </w:r>
      <w:r w:rsidR="007469B2" w:rsidRPr="00D83DC4">
        <w:rPr>
          <w:rFonts w:ascii="Courier New" w:hAnsi="Courier New" w:cs="Courier New"/>
          <w:b/>
          <w:color w:val="000000"/>
        </w:rPr>
        <w:t>PEDIDO DE PROVIDENCIA 031/2019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GERALDO BOONE –</w:t>
      </w:r>
      <w:r w:rsidR="007469B2" w:rsidRPr="00D83DC4">
        <w:t xml:space="preserve"> </w:t>
      </w:r>
      <w:r w:rsidR="007469B2" w:rsidRPr="00D83DC4">
        <w:rPr>
          <w:rFonts w:ascii="Courier New" w:hAnsi="Courier New" w:cs="Courier New"/>
          <w:color w:val="000000"/>
        </w:rPr>
        <w:t xml:space="preserve">Requer a troca de aproximadamente 52 lâmpadas queimadas na BR 259, da serraria de Palhete até a entrada do Bairro São Vicente, nesta cidade de Baixo Guandu/ES. </w:t>
      </w:r>
      <w:r w:rsidR="007469B2" w:rsidRPr="00D83DC4">
        <w:rPr>
          <w:rFonts w:ascii="Courier New" w:hAnsi="Courier New" w:cs="Courier New"/>
          <w:b/>
          <w:color w:val="000000"/>
        </w:rPr>
        <w:t>PEDIDO DE PROVIDENCIA 032/2019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GERALDO BOONE – </w:t>
      </w:r>
      <w:r w:rsidR="007469B2" w:rsidRPr="00D83DC4">
        <w:rPr>
          <w:rFonts w:ascii="Courier New" w:hAnsi="Courier New" w:cs="Courier New"/>
          <w:color w:val="000000"/>
        </w:rPr>
        <w:t xml:space="preserve">Requer o concerto do calçamento na Rua Borba Gato e da Rua Nilo Peçanha, perto da Pedreira ambas no Bairro Rosário II, nesta cidade de Baixo Guandu/ES. </w:t>
      </w:r>
      <w:r w:rsidR="007469B2" w:rsidRPr="00D83DC4">
        <w:rPr>
          <w:rFonts w:ascii="Courier New" w:hAnsi="Courier New" w:cs="Courier New"/>
          <w:b/>
          <w:color w:val="000000"/>
        </w:rPr>
        <w:t>PEDIDO DE PROVIDENCIA 014/2019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JOSÉ CARLOS VIEIRA – </w:t>
      </w:r>
      <w:r w:rsidR="007469B2" w:rsidRPr="00D83DC4">
        <w:rPr>
          <w:rFonts w:ascii="Courier New" w:hAnsi="Courier New" w:cs="Courier New"/>
          <w:color w:val="000000"/>
        </w:rPr>
        <w:t xml:space="preserve">Requer que sejam tomadas providências a fim de ser retirada uma base de concreto antiga existente na rua Florentino Avidos, nos fundos da pedreira do Pastor Noel, Rosário II, nesta cidade de Baixo Guandu/ES. </w:t>
      </w:r>
      <w:r w:rsidR="007469B2" w:rsidRPr="00D83DC4">
        <w:rPr>
          <w:rFonts w:ascii="Courier New" w:hAnsi="Courier New" w:cs="Courier New"/>
          <w:b/>
          <w:color w:val="000000"/>
        </w:rPr>
        <w:t>PEDIDO DE PROVIDENCIA 015/2019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JOSÉ CARLOS VIEIRA – </w:t>
      </w:r>
      <w:r w:rsidR="007469B2" w:rsidRPr="00D83DC4">
        <w:rPr>
          <w:rFonts w:ascii="Courier New" w:hAnsi="Courier New" w:cs="Courier New"/>
          <w:color w:val="000000"/>
        </w:rPr>
        <w:t xml:space="preserve">Requer o calçamento da Avenida Florêncio Holz, Bairro São Pedro, num trecho de aproximadamente 400 metros, nesta cidade de Baixo Guandu/ES. </w:t>
      </w:r>
      <w:r w:rsidR="007469B2" w:rsidRPr="00D83DC4">
        <w:rPr>
          <w:rFonts w:ascii="Courier New" w:hAnsi="Courier New" w:cs="Courier New"/>
          <w:b/>
          <w:color w:val="000000"/>
        </w:rPr>
        <w:t>PEDIDO DE PROVIDENCIA 012/2019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PAULO CÉSAR DA FONSECA – </w:t>
      </w:r>
      <w:r w:rsidR="007469B2" w:rsidRPr="00D83DC4">
        <w:rPr>
          <w:rFonts w:ascii="Courier New" w:hAnsi="Courier New" w:cs="Courier New"/>
          <w:color w:val="000000"/>
        </w:rPr>
        <w:t xml:space="preserve">Requer que seja feita uma rampa de acesso para cadeirantes e portadores de necessidades especiais ou rebaixamento na calçada em frente a farmácia popular municipal, neste município de Baixo Guandu/ES. </w:t>
      </w:r>
      <w:r w:rsidR="007469B2" w:rsidRPr="00D83DC4">
        <w:rPr>
          <w:rFonts w:ascii="Courier New" w:hAnsi="Courier New" w:cs="Courier New"/>
          <w:b/>
          <w:color w:val="000000"/>
        </w:rPr>
        <w:t>PEDIDO DE PROVIDENCIA 013/2019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PAULO CÉSAR DA FONSECA – </w:t>
      </w:r>
      <w:r w:rsidR="007469B2" w:rsidRPr="00D83DC4">
        <w:rPr>
          <w:rFonts w:ascii="Courier New" w:hAnsi="Courier New" w:cs="Courier New"/>
          <w:color w:val="000000"/>
        </w:rPr>
        <w:t xml:space="preserve">Requer que seja feita a fiscalização, revisão e reparo dos últimos serviços feitos pelo SAAE, neste município de Baixo Guandu/ES. </w:t>
      </w:r>
      <w:r w:rsidR="007469B2" w:rsidRPr="00D83DC4">
        <w:rPr>
          <w:rFonts w:ascii="Courier New" w:hAnsi="Courier New" w:cs="Courier New"/>
          <w:b/>
          <w:color w:val="000000"/>
        </w:rPr>
        <w:t>PEDIDO DE PROVIDENCIA 097/2019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ROMILSON ARAUJO FERREIRA –</w:t>
      </w:r>
      <w:r w:rsidR="007469B2" w:rsidRPr="00D83DC4">
        <w:t xml:space="preserve"> </w:t>
      </w:r>
      <w:r w:rsidR="007469B2" w:rsidRPr="00D83DC4">
        <w:rPr>
          <w:rFonts w:ascii="Courier New" w:hAnsi="Courier New" w:cs="Courier New"/>
        </w:rPr>
        <w:t xml:space="preserve">Requer que possa ser incluído na reforma do Ginásio Poliesportivo a calçada cidadã em frente ao Ginásio e a regularização conforme exigência do corpo de bombeiros, nesta cidade de Baixo Guandu/ES. </w:t>
      </w:r>
      <w:r w:rsidR="007469B2" w:rsidRPr="00D83DC4">
        <w:rPr>
          <w:rFonts w:ascii="Courier New" w:hAnsi="Courier New" w:cs="Courier New"/>
          <w:b/>
          <w:color w:val="000000"/>
        </w:rPr>
        <w:t>PEDIDO DE PROVIDENCIA 098/2019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ROMILSON ARAUJO FERREIRA –</w:t>
      </w:r>
      <w:r w:rsidR="007469B2" w:rsidRPr="00D83DC4">
        <w:t xml:space="preserve"> </w:t>
      </w:r>
      <w:r w:rsidR="007469B2" w:rsidRPr="00D83DC4">
        <w:rPr>
          <w:rFonts w:ascii="Courier New" w:hAnsi="Courier New" w:cs="Courier New"/>
          <w:color w:val="000000"/>
        </w:rPr>
        <w:t xml:space="preserve">Requer a criação de um número 0800 de telefone Disk Verde, neste município de Baixo Guandu/ES. </w:t>
      </w:r>
      <w:r w:rsidR="007469B2" w:rsidRPr="00D83DC4">
        <w:rPr>
          <w:rFonts w:ascii="Courier New" w:hAnsi="Courier New" w:cs="Courier New"/>
          <w:b/>
          <w:color w:val="000000"/>
        </w:rPr>
        <w:t>PEDIDO DE PROVIDENCIA 099/2019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ROMILSON ARAUJO FERREIRA – </w:t>
      </w:r>
      <w:r w:rsidR="007469B2" w:rsidRPr="00D83DC4">
        <w:rPr>
          <w:rFonts w:ascii="Courier New" w:hAnsi="Courier New" w:cs="Courier New"/>
          <w:color w:val="000000"/>
        </w:rPr>
        <w:t xml:space="preserve">Requer a disponibilidade no site da Prefeitura Municipal de um link com a relação de medicamentos oferecidos aos usuários do SUS, neste Município de Baixo Guandu/ES. </w:t>
      </w:r>
      <w:r w:rsidR="007469B2" w:rsidRPr="00D83DC4">
        <w:rPr>
          <w:rFonts w:ascii="Courier New" w:hAnsi="Courier New" w:cs="Courier New"/>
          <w:b/>
          <w:color w:val="000000"/>
        </w:rPr>
        <w:t>PEDIDO DE PROVIDENCIA 100/2019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ROMILSON ARAUJO FERREIRA – </w:t>
      </w:r>
      <w:r w:rsidR="007469B2" w:rsidRPr="00D83DC4">
        <w:rPr>
          <w:rFonts w:ascii="Courier New" w:hAnsi="Courier New" w:cs="Courier New"/>
          <w:color w:val="000000"/>
        </w:rPr>
        <w:t xml:space="preserve">Requer providências no que tange, limpeza e retirada de restos de paredes do antigo Matadouro, próximo a ponte de ferro, neste município de Baixo Guandu /ES. </w:t>
      </w:r>
      <w:r w:rsidR="007469B2" w:rsidRPr="00D83DC4">
        <w:rPr>
          <w:rFonts w:ascii="Courier New" w:hAnsi="Courier New" w:cs="Courier New"/>
          <w:b/>
          <w:color w:val="000000"/>
        </w:rPr>
        <w:t>MOÇÃO DE APLAUSO 011/2019</w:t>
      </w:r>
      <w:r w:rsidR="007469B2" w:rsidRPr="00D83DC4">
        <w:rPr>
          <w:rFonts w:ascii="Courier New" w:hAnsi="Courier New" w:cs="Courier New"/>
          <w:color w:val="000000"/>
        </w:rPr>
        <w:t xml:space="preserve"> – </w:t>
      </w:r>
      <w:r w:rsidR="007469B2" w:rsidRPr="00D83DC4">
        <w:rPr>
          <w:rFonts w:ascii="Courier New" w:hAnsi="Courier New" w:cs="Courier New"/>
          <w:b/>
          <w:color w:val="000000"/>
        </w:rPr>
        <w:t xml:space="preserve">WILTON MINARINI DE SOUZA FILHO – </w:t>
      </w:r>
      <w:r w:rsidR="007469B2" w:rsidRPr="00D83DC4">
        <w:rPr>
          <w:rFonts w:ascii="Courier New" w:hAnsi="Courier New" w:cs="Courier New"/>
        </w:rPr>
        <w:t>Moção de Aplauso ao Diretor Geral desta Casa de Leis Jurandir Geovani de Souza.</w:t>
      </w:r>
      <w:r w:rsidR="007469B2">
        <w:rPr>
          <w:rFonts w:ascii="Courier New" w:hAnsi="Courier New" w:cs="Courier New"/>
        </w:rPr>
        <w:t xml:space="preserve"> </w:t>
      </w:r>
      <w:r>
        <w:rPr>
          <w:rFonts w:ascii="Courier New" w:hAnsi="Courier New" w:cs="Courier New"/>
        </w:rPr>
        <w:t xml:space="preserve">O </w:t>
      </w:r>
      <w:r>
        <w:rPr>
          <w:rFonts w:ascii="Courier New" w:hAnsi="Courier New" w:cs="Courier New"/>
        </w:rPr>
        <w:lastRenderedPageBreak/>
        <w:t>Excelentíssimo Senhor Presidente colocou a</w:t>
      </w:r>
      <w:r>
        <w:rPr>
          <w:rFonts w:ascii="Courier New" w:hAnsi="Courier New" w:cs="Courier New"/>
          <w:b/>
        </w:rPr>
        <w:t xml:space="preserve"> </w:t>
      </w:r>
      <w:r>
        <w:rPr>
          <w:rFonts w:ascii="Courier New" w:hAnsi="Courier New" w:cs="Courier New"/>
          <w:b/>
          <w:u w:val="single"/>
        </w:rPr>
        <w:t>ORDEM DO DIA EM DISCUSSÃO</w:t>
      </w:r>
      <w:r>
        <w:rPr>
          <w:rFonts w:ascii="Courier New" w:hAnsi="Courier New" w:cs="Courier New"/>
          <w:b/>
        </w:rPr>
        <w:t xml:space="preserve"> </w:t>
      </w:r>
      <w:r>
        <w:rPr>
          <w:rFonts w:ascii="Courier New" w:hAnsi="Courier New" w:cs="Courier New"/>
        </w:rPr>
        <w:t xml:space="preserve">dos Senhores Vereadores (as) e em conformidade com a resolução 108/2012 fizeram uso da palavra os seguintes vereadores: </w:t>
      </w:r>
      <w:r w:rsidR="001F2F45">
        <w:rPr>
          <w:rFonts w:ascii="Courier New" w:hAnsi="Courier New" w:cs="Courier New"/>
          <w:b/>
        </w:rPr>
        <w:t>Wilton Minarini de Souza Filho</w:t>
      </w:r>
      <w:r w:rsidR="00C4472F">
        <w:rPr>
          <w:rFonts w:ascii="Courier New" w:hAnsi="Courier New" w:cs="Courier New"/>
          <w:b/>
        </w:rPr>
        <w:t>, Romilson Araújo Ferreira</w:t>
      </w:r>
      <w:r w:rsidR="00533738">
        <w:rPr>
          <w:rFonts w:ascii="Courier New" w:hAnsi="Courier New" w:cs="Courier New"/>
          <w:b/>
        </w:rPr>
        <w:t>, Sueli Alves Teodoro, Celma Côrtes Bussular</w:t>
      </w:r>
      <w:r w:rsidR="008E4FBA">
        <w:rPr>
          <w:rFonts w:ascii="Courier New" w:hAnsi="Courier New" w:cs="Courier New"/>
          <w:b/>
        </w:rPr>
        <w:t>, Paulo César da Fonseca, Elias Fernando Mendes de Araújo, Esmar da Vitória Costa</w:t>
      </w:r>
      <w:r w:rsidR="009D3AF6">
        <w:rPr>
          <w:rFonts w:ascii="Courier New" w:hAnsi="Courier New" w:cs="Courier New"/>
          <w:b/>
        </w:rPr>
        <w:t>.</w:t>
      </w:r>
      <w:r>
        <w:rPr>
          <w:rFonts w:ascii="Courier New" w:hAnsi="Courier New" w:cs="Courier New"/>
        </w:rPr>
        <w:t xml:space="preserve"> </w:t>
      </w:r>
      <w:r w:rsidR="00712915">
        <w:rPr>
          <w:rFonts w:ascii="Courier New" w:hAnsi="Courier New" w:cs="Courier New"/>
        </w:rPr>
        <w:t xml:space="preserve"> </w:t>
      </w:r>
      <w:r w:rsidR="008E4FBA" w:rsidRPr="0022189A">
        <w:rPr>
          <w:rFonts w:ascii="Courier New" w:hAnsi="Courier New" w:cs="Courier New"/>
        </w:rPr>
        <w:t xml:space="preserve">O Excelentíssimo Senhor Presidente solicitou a Ilma. Senhora Secretária, colher os votos dos Senhores Vereadores (as), a </w:t>
      </w:r>
      <w:r w:rsidR="00454E45">
        <w:rPr>
          <w:rFonts w:ascii="Courier New" w:hAnsi="Courier New" w:cs="Courier New"/>
        </w:rPr>
        <w:t>Sub</w:t>
      </w:r>
      <w:r w:rsidR="008E4FBA" w:rsidRPr="0022189A">
        <w:rPr>
          <w:rFonts w:ascii="Courier New" w:hAnsi="Courier New" w:cs="Courier New"/>
        </w:rPr>
        <w:t xml:space="preserve">-emenda 001 apresentada pelo vereador Wilton Minarini de Souza Filho a Emenda a Lei Orgânica nº 022/2019, que altera redação do § 1º do art. 194 da lei orgânica. Sub-Emenda aprovado por unanimidade. O Excelentíssimo Senhor Presidente solicitou a Ilma. Senhora Secretária, colher os votos dos Senhores Vereadores (as) colher os votos dos senhores vereadores, a Emenda a Lei Orgânica nº 022/2019 com a sub-emenda apresentada pelo vereador Wilton Minarini de Souza Filho, que altera redação do § 1º do art. 194 da lei orgânica, votação em 1º turno. </w:t>
      </w:r>
      <w:r w:rsidR="008E4FBA" w:rsidRPr="0022189A">
        <w:rPr>
          <w:rFonts w:ascii="Courier New" w:hAnsi="Courier New" w:cs="Courier New"/>
          <w:color w:val="000000"/>
        </w:rPr>
        <w:t xml:space="preserve">Emenda </w:t>
      </w:r>
      <w:r w:rsidR="008E4FBA" w:rsidRPr="0022189A">
        <w:rPr>
          <w:rFonts w:ascii="Courier New" w:hAnsi="Courier New" w:cs="Courier New"/>
        </w:rPr>
        <w:t xml:space="preserve">aprovado em primeiro turno e cumprindo o disposto nos artigos 91 e seus respectivos parágrafos do regimento interno, encaminho a secretaria para que cumpra-se o artigo 125 do mesmo, e que após cumprir a legalidade remeta o processo para votação em segundo turno em plenário. O Excelentíssimo Senhor Presidente solicitou a Ilma. Senhora Secretária, colher os votos dos Senhores Vereadores (as) das comissões permanentes desta Casa de Leis, ao </w:t>
      </w:r>
      <w:r w:rsidR="008E4FBA" w:rsidRPr="0022189A">
        <w:rPr>
          <w:rFonts w:ascii="Courier New" w:hAnsi="Courier New" w:cs="Courier New"/>
          <w:color w:val="000000"/>
        </w:rPr>
        <w:t>Projeto de Lei 012/2019, da Prefeitura Municipal de Baixo Guandu, que altera remuneração dos médicos do programa saúde da família - PSF- e dá outras providências</w:t>
      </w:r>
      <w:r w:rsidR="008E4FBA" w:rsidRPr="0022189A">
        <w:rPr>
          <w:rFonts w:ascii="Courier New" w:hAnsi="Courier New" w:cs="Courier New"/>
        </w:rPr>
        <w:t>. O Excelentíssimo Senhor Presidente solicitou a Ilma. Senhora Secretária, colher os votos dos Senhores Vereadores (as), ao P</w:t>
      </w:r>
      <w:r w:rsidR="008E4FBA" w:rsidRPr="0022189A">
        <w:rPr>
          <w:rFonts w:ascii="Courier New" w:hAnsi="Courier New" w:cs="Courier New"/>
          <w:color w:val="000000"/>
        </w:rPr>
        <w:t>rojeto de Lei 012/2019, da Prefeitura Municipal de Baixo Guandu, que altera remuneração dos médicos do programa saúde da família - PSF- e dá outras providências.</w:t>
      </w:r>
      <w:r w:rsidR="008E4FBA" w:rsidRPr="0022189A">
        <w:rPr>
          <w:rFonts w:ascii="Courier New" w:hAnsi="Courier New" w:cs="Courier New"/>
        </w:rPr>
        <w:t xml:space="preserve"> Projeto de Lei aprovado por unanimidade e será encaminhado ao chefe do poder executivo municipal. O Excelentíssimo Senhor Presidente solicitou a Ilma. Senhora Secretária, colher os votos dos Senhores Vereadores (as) a moção de aplauso 011/2019, ao Diretor Geral desta Casa de Leis Jurandir Geovani de Souza, pelos relevantes trabalhos realizados a esta casa legislativa. </w:t>
      </w:r>
      <w:r w:rsidR="008E4FBA">
        <w:rPr>
          <w:rFonts w:ascii="Courier New" w:hAnsi="Courier New" w:cs="Courier New"/>
        </w:rPr>
        <w:t>M</w:t>
      </w:r>
      <w:r w:rsidR="008E4FBA" w:rsidRPr="0022189A">
        <w:rPr>
          <w:rFonts w:ascii="Courier New" w:hAnsi="Courier New" w:cs="Courier New"/>
        </w:rPr>
        <w:t>oção de aplauso aprovada e será encaminhada ao homenageado.</w:t>
      </w:r>
      <w:r w:rsidR="008E4FBA" w:rsidRPr="008E4FBA">
        <w:rPr>
          <w:rFonts w:ascii="Courier New" w:hAnsi="Courier New" w:cs="Courier New"/>
        </w:rPr>
        <w:t xml:space="preserve"> </w:t>
      </w:r>
      <w:r>
        <w:rPr>
          <w:rFonts w:ascii="Courier New" w:hAnsi="Courier New" w:cs="Courier New"/>
        </w:rPr>
        <w:t xml:space="preserve">O Excelentíssimo Senhor Presidente solicitou a Ilma. Senhora Secretária, </w:t>
      </w:r>
      <w:r>
        <w:rPr>
          <w:rFonts w:ascii="Courier New" w:hAnsi="Courier New" w:cs="Courier New"/>
          <w:b/>
        </w:rPr>
        <w:t xml:space="preserve">colher os votos dos Senhores Vereadores (as) </w:t>
      </w:r>
      <w:r>
        <w:rPr>
          <w:rFonts w:ascii="Courier New" w:hAnsi="Courier New" w:cs="Courier New"/>
        </w:rPr>
        <w:t>em bloco aos pedidos de providência. Pedidos de providência aprovados e serão encaminhados ao Chefe do Poder Executivo Municipal</w:t>
      </w:r>
      <w:r>
        <w:rPr>
          <w:rFonts w:ascii="Courier New" w:hAnsi="Courier New" w:cs="Courier New"/>
          <w:color w:val="000000"/>
        </w:rPr>
        <w:t>.</w:t>
      </w:r>
      <w:r w:rsidR="00712915">
        <w:rPr>
          <w:rFonts w:ascii="Courier New" w:hAnsi="Courier New" w:cs="Courier New"/>
          <w:color w:val="000000"/>
        </w:rPr>
        <w:t xml:space="preserve"> </w:t>
      </w:r>
      <w:r>
        <w:rPr>
          <w:rFonts w:ascii="Courier New" w:hAnsi="Courier New" w:cs="Courier New"/>
          <w:color w:val="000000"/>
        </w:rPr>
        <w:t xml:space="preserve"> </w:t>
      </w:r>
      <w:r>
        <w:rPr>
          <w:rFonts w:ascii="Courier New" w:hAnsi="Courier New" w:cs="Courier New"/>
        </w:rPr>
        <w:t>Não havendo mais proposições o Excelentíssimo Senhor Presidente</w:t>
      </w:r>
      <w:r w:rsidR="0091363C">
        <w:rPr>
          <w:rFonts w:ascii="Courier New" w:hAnsi="Courier New" w:cs="Courier New"/>
        </w:rPr>
        <w:t xml:space="preserve"> </w:t>
      </w:r>
      <w:r>
        <w:rPr>
          <w:rFonts w:ascii="Courier New" w:hAnsi="Courier New" w:cs="Courier New"/>
        </w:rPr>
        <w:t xml:space="preserve">colocou a palavra franca à disposição dos Nobres Vereadores (as), e fizeram uso da mesma </w:t>
      </w:r>
      <w:r w:rsidRPr="0083165A">
        <w:rPr>
          <w:rFonts w:ascii="Courier New" w:hAnsi="Courier New" w:cs="Courier New"/>
          <w:b/>
        </w:rPr>
        <w:t xml:space="preserve">Romilson Araujo Ferreira, </w:t>
      </w:r>
      <w:r w:rsidR="00AB7E4C" w:rsidRPr="0083165A">
        <w:rPr>
          <w:rFonts w:ascii="Courier New" w:hAnsi="Courier New" w:cs="Courier New"/>
          <w:b/>
        </w:rPr>
        <w:t>Sebastião Batista Araújo,</w:t>
      </w:r>
      <w:r w:rsidR="00E46CD9">
        <w:rPr>
          <w:rFonts w:ascii="Courier New" w:hAnsi="Courier New" w:cs="Courier New"/>
          <w:b/>
        </w:rPr>
        <w:t xml:space="preserve"> Geraldo Boone, </w:t>
      </w:r>
      <w:r w:rsidR="00E46CD9" w:rsidRPr="0083165A">
        <w:rPr>
          <w:rFonts w:ascii="Courier New" w:hAnsi="Courier New" w:cs="Courier New"/>
          <w:b/>
        </w:rPr>
        <w:t>Celma Côrtes Bussular</w:t>
      </w:r>
      <w:r w:rsidR="00595C11">
        <w:rPr>
          <w:rFonts w:ascii="Courier New" w:hAnsi="Courier New" w:cs="Courier New"/>
          <w:b/>
        </w:rPr>
        <w:t>, Paulo César da Fonseca</w:t>
      </w:r>
      <w:r w:rsidR="003E01CA">
        <w:rPr>
          <w:rFonts w:ascii="Courier New" w:hAnsi="Courier New" w:cs="Courier New"/>
          <w:b/>
        </w:rPr>
        <w:t xml:space="preserve">, Wilton </w:t>
      </w:r>
      <w:r w:rsidR="003E01CA">
        <w:rPr>
          <w:rFonts w:ascii="Courier New" w:hAnsi="Courier New" w:cs="Courier New"/>
          <w:b/>
        </w:rPr>
        <w:lastRenderedPageBreak/>
        <w:t>Minarini de Souza Filho</w:t>
      </w:r>
      <w:r>
        <w:rPr>
          <w:rFonts w:ascii="Courier New" w:hAnsi="Courier New" w:cs="Courier New"/>
          <w:b/>
        </w:rPr>
        <w:t xml:space="preserve">. </w:t>
      </w:r>
      <w:r>
        <w:rPr>
          <w:rFonts w:ascii="Courier New" w:hAnsi="Courier New" w:cs="Courier New"/>
        </w:rPr>
        <w:t xml:space="preserve">Todas as falas dos Senhores Vereadores (as) estão gravadas na íntegra, conforme áudio. Não havendo mais nenhum escrito e vereador que queira usar a palavra. </w:t>
      </w:r>
      <w:r w:rsidR="00297F10">
        <w:rPr>
          <w:rFonts w:ascii="Courier New" w:hAnsi="Courier New" w:cs="Courier New"/>
        </w:rPr>
        <w:t>O Excelentíssimo</w:t>
      </w:r>
      <w:r>
        <w:rPr>
          <w:rFonts w:ascii="Courier New" w:hAnsi="Courier New" w:cs="Courier New"/>
        </w:rPr>
        <w:t xml:space="preserve"> Senhor Presidente </w:t>
      </w:r>
      <w:r w:rsidR="00297F10">
        <w:rPr>
          <w:rFonts w:ascii="Courier New" w:hAnsi="Courier New" w:cs="Courier New"/>
          <w:b/>
        </w:rPr>
        <w:t>Wilton Minarini de Souza Filho</w:t>
      </w:r>
      <w:r>
        <w:rPr>
          <w:rFonts w:ascii="Courier New" w:hAnsi="Courier New" w:cs="Courier New"/>
          <w:b/>
        </w:rPr>
        <w:t xml:space="preserve"> </w:t>
      </w:r>
      <w:r>
        <w:rPr>
          <w:rFonts w:ascii="Courier New" w:hAnsi="Courier New" w:cs="Courier New"/>
        </w:rPr>
        <w:t xml:space="preserve">encerrou a Sessão Ordinária e convidou a todos para a próxima Sessão que será no dia </w:t>
      </w:r>
      <w:r w:rsidR="00EF5F28">
        <w:rPr>
          <w:rFonts w:ascii="Courier New" w:hAnsi="Courier New" w:cs="Courier New"/>
        </w:rPr>
        <w:t>01/07</w:t>
      </w:r>
      <w:r>
        <w:rPr>
          <w:rFonts w:ascii="Courier New" w:hAnsi="Courier New" w:cs="Courier New"/>
        </w:rPr>
        <w:t>/2019. Eu, Salatiel Dias Bebiano, lavrei a presente Ata que será assinada pela Mesa Diretora após aprovação da mesma.</w:t>
      </w:r>
    </w:p>
    <w:p w:rsidR="00251267" w:rsidRDefault="00251267" w:rsidP="008E4FBA">
      <w:pPr>
        <w:spacing w:after="0" w:line="240" w:lineRule="auto"/>
        <w:jc w:val="both"/>
        <w:rPr>
          <w:rFonts w:ascii="Courier New" w:hAnsi="Courier New" w:cs="Courier New"/>
          <w:sz w:val="24"/>
          <w:szCs w:val="24"/>
        </w:rPr>
      </w:pPr>
    </w:p>
    <w:p w:rsidR="00251267" w:rsidRDefault="00251267" w:rsidP="008E4FBA">
      <w:pPr>
        <w:jc w:val="both"/>
        <w:rPr>
          <w:rFonts w:ascii="Courier New" w:hAnsi="Courier New" w:cs="Courier New"/>
          <w:sz w:val="24"/>
          <w:szCs w:val="24"/>
        </w:rPr>
      </w:pPr>
      <w:r>
        <w:rPr>
          <w:rFonts w:ascii="Courier New" w:hAnsi="Courier New" w:cs="Courier New"/>
          <w:b/>
          <w:sz w:val="24"/>
          <w:szCs w:val="24"/>
        </w:rPr>
        <w:t>Presidente</w:t>
      </w:r>
      <w:r>
        <w:rPr>
          <w:rFonts w:ascii="Courier New" w:hAnsi="Courier New" w:cs="Courier New"/>
          <w:sz w:val="24"/>
          <w:szCs w:val="24"/>
        </w:rPr>
        <w:t>____________________________________________</w:t>
      </w:r>
    </w:p>
    <w:p w:rsidR="00251267" w:rsidRDefault="00251267" w:rsidP="008E4FBA">
      <w:pPr>
        <w:jc w:val="both"/>
        <w:rPr>
          <w:rFonts w:ascii="Courier New" w:hAnsi="Courier New" w:cs="Courier New"/>
          <w:b/>
          <w:sz w:val="24"/>
          <w:szCs w:val="24"/>
        </w:rPr>
      </w:pPr>
    </w:p>
    <w:p w:rsidR="00251267" w:rsidRDefault="00251267" w:rsidP="008E4FBA">
      <w:pPr>
        <w:jc w:val="both"/>
        <w:rPr>
          <w:rFonts w:ascii="Courier New" w:hAnsi="Courier New" w:cs="Courier New"/>
          <w:sz w:val="24"/>
          <w:szCs w:val="24"/>
        </w:rPr>
      </w:pPr>
      <w:r>
        <w:rPr>
          <w:rFonts w:ascii="Courier New" w:hAnsi="Courier New" w:cs="Courier New"/>
          <w:b/>
          <w:sz w:val="24"/>
          <w:szCs w:val="24"/>
        </w:rPr>
        <w:t>Vice-Presidente</w:t>
      </w:r>
      <w:r>
        <w:rPr>
          <w:rFonts w:ascii="Courier New" w:hAnsi="Courier New" w:cs="Courier New"/>
          <w:sz w:val="24"/>
          <w:szCs w:val="24"/>
        </w:rPr>
        <w:t>_______________________________________</w:t>
      </w:r>
    </w:p>
    <w:p w:rsidR="00251267" w:rsidRDefault="00251267" w:rsidP="008E4FBA">
      <w:pPr>
        <w:jc w:val="both"/>
        <w:rPr>
          <w:rFonts w:ascii="Courier New" w:hAnsi="Courier New" w:cs="Courier New"/>
          <w:b/>
          <w:sz w:val="24"/>
          <w:szCs w:val="24"/>
        </w:rPr>
      </w:pPr>
    </w:p>
    <w:p w:rsidR="00251267" w:rsidRDefault="00251267" w:rsidP="008E4FBA">
      <w:pPr>
        <w:jc w:val="both"/>
        <w:rPr>
          <w:rFonts w:ascii="Courier New" w:hAnsi="Courier New" w:cs="Courier New"/>
          <w:b/>
          <w:sz w:val="24"/>
          <w:szCs w:val="24"/>
        </w:rPr>
      </w:pPr>
    </w:p>
    <w:p w:rsidR="00251267" w:rsidRDefault="00251267" w:rsidP="008E4FBA">
      <w:pPr>
        <w:jc w:val="both"/>
        <w:rPr>
          <w:rFonts w:ascii="Courier New" w:hAnsi="Courier New" w:cs="Courier New"/>
          <w:sz w:val="24"/>
          <w:szCs w:val="24"/>
        </w:rPr>
      </w:pPr>
      <w:r>
        <w:rPr>
          <w:rFonts w:ascii="Courier New" w:hAnsi="Courier New" w:cs="Courier New"/>
          <w:b/>
          <w:sz w:val="24"/>
          <w:szCs w:val="24"/>
        </w:rPr>
        <w:t>1º Secretário</w:t>
      </w:r>
      <w:r>
        <w:rPr>
          <w:rFonts w:ascii="Courier New" w:hAnsi="Courier New" w:cs="Courier New"/>
          <w:sz w:val="24"/>
          <w:szCs w:val="24"/>
        </w:rPr>
        <w:t>_________________________________________</w:t>
      </w:r>
    </w:p>
    <w:p w:rsidR="00251267" w:rsidRDefault="00251267" w:rsidP="008E4FBA">
      <w:pPr>
        <w:jc w:val="both"/>
        <w:rPr>
          <w:rFonts w:ascii="Courier New" w:hAnsi="Courier New" w:cs="Courier New"/>
          <w:b/>
          <w:sz w:val="24"/>
          <w:szCs w:val="24"/>
        </w:rPr>
      </w:pPr>
    </w:p>
    <w:p w:rsidR="00B00C52" w:rsidRDefault="00251267" w:rsidP="008E4FBA">
      <w:pPr>
        <w:jc w:val="both"/>
      </w:pPr>
      <w:r>
        <w:rPr>
          <w:rFonts w:ascii="Courier New" w:hAnsi="Courier New" w:cs="Courier New"/>
          <w:b/>
          <w:sz w:val="24"/>
          <w:szCs w:val="24"/>
        </w:rPr>
        <w:t>2º Secretário</w:t>
      </w:r>
      <w:r>
        <w:rPr>
          <w:rFonts w:ascii="Courier New" w:hAnsi="Courier New" w:cs="Courier New"/>
          <w:sz w:val="24"/>
          <w:szCs w:val="24"/>
        </w:rPr>
        <w:t>______________________________________</w:t>
      </w:r>
    </w:p>
    <w:sectPr w:rsidR="00B00C52" w:rsidSect="00CE7E60">
      <w:headerReference w:type="even" r:id="rId6"/>
      <w:headerReference w:type="default" r:id="rId7"/>
      <w:footerReference w:type="default" r:id="rId8"/>
      <w:headerReference w:type="firs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BA" w:rsidRDefault="00DA5EBA" w:rsidP="00CE7E60">
      <w:pPr>
        <w:spacing w:after="0" w:line="240" w:lineRule="auto"/>
      </w:pPr>
      <w:r>
        <w:separator/>
      </w:r>
    </w:p>
  </w:endnote>
  <w:endnote w:type="continuationSeparator" w:id="0">
    <w:p w:rsidR="00DA5EBA" w:rsidRDefault="00DA5EBA"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D245F4" w:rsidP="007D7AEA">
    <w:pPr>
      <w:pStyle w:val="Rodap"/>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Image result for e-sic" style="position:absolute;left:0;text-align:left;margin-left:289.85pt;margin-top:9.9pt;width:30.2pt;height:21.35pt;z-index:-251660288">
          <v:imagedata r:id="rId1" o:title="logo-sic"/>
        </v:shape>
      </w:pict>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BA" w:rsidRDefault="00DA5EBA" w:rsidP="00CE7E60">
      <w:pPr>
        <w:spacing w:after="0" w:line="240" w:lineRule="auto"/>
      </w:pPr>
      <w:r>
        <w:separator/>
      </w:r>
    </w:p>
  </w:footnote>
  <w:footnote w:type="continuationSeparator" w:id="0">
    <w:p w:rsidR="00DA5EBA" w:rsidRDefault="00DA5EBA"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D245F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D245F4"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Pr>
        <w:b/>
        <w:spacing w:val="40"/>
      </w:rPr>
      <w:pict>
        <v:shape id="_x0000_i1025" type="#_x0000_t75" style="width:65pt;height:64.5pt">
          <v:imagedata r:id="rId2" o:title="Brasao de Baixo Guandu"/>
        </v:shape>
      </w:pict>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D245F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ttachedTemplate r:id="rId1"/>
  <w:doNotTrackMove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267"/>
    <w:rsid w:val="000143F9"/>
    <w:rsid w:val="001553FA"/>
    <w:rsid w:val="001603CB"/>
    <w:rsid w:val="001D051E"/>
    <w:rsid w:val="001E5C13"/>
    <w:rsid w:val="001F2F45"/>
    <w:rsid w:val="00251267"/>
    <w:rsid w:val="00252E1C"/>
    <w:rsid w:val="00297F10"/>
    <w:rsid w:val="002F12E6"/>
    <w:rsid w:val="003C0556"/>
    <w:rsid w:val="003E01CA"/>
    <w:rsid w:val="00454E45"/>
    <w:rsid w:val="00475332"/>
    <w:rsid w:val="00533738"/>
    <w:rsid w:val="00595C11"/>
    <w:rsid w:val="00645C32"/>
    <w:rsid w:val="0069668B"/>
    <w:rsid w:val="006C599B"/>
    <w:rsid w:val="006E57DB"/>
    <w:rsid w:val="00712915"/>
    <w:rsid w:val="007469B2"/>
    <w:rsid w:val="007D7AEA"/>
    <w:rsid w:val="00803C63"/>
    <w:rsid w:val="0083165A"/>
    <w:rsid w:val="008E4FBA"/>
    <w:rsid w:val="008E697B"/>
    <w:rsid w:val="0091363C"/>
    <w:rsid w:val="009458A4"/>
    <w:rsid w:val="009970B2"/>
    <w:rsid w:val="009D3AF6"/>
    <w:rsid w:val="00A3653C"/>
    <w:rsid w:val="00AB7E4C"/>
    <w:rsid w:val="00AD787B"/>
    <w:rsid w:val="00B00C52"/>
    <w:rsid w:val="00B975C3"/>
    <w:rsid w:val="00BB52C1"/>
    <w:rsid w:val="00C4472F"/>
    <w:rsid w:val="00C7530B"/>
    <w:rsid w:val="00C825BC"/>
    <w:rsid w:val="00CE7E60"/>
    <w:rsid w:val="00D245F4"/>
    <w:rsid w:val="00DA5EBA"/>
    <w:rsid w:val="00E00C96"/>
    <w:rsid w:val="00E46CD9"/>
    <w:rsid w:val="00E61E91"/>
    <w:rsid w:val="00E90409"/>
    <w:rsid w:val="00E93B72"/>
    <w:rsid w:val="00EC6157"/>
    <w:rsid w:val="00ED25D3"/>
    <w:rsid w:val="00EF5F28"/>
    <w:rsid w:val="00F76B67"/>
    <w:rsid w:val="00FB0A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3B91DB0E-47D7-4290-BE1C-A3AAB537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267"/>
    <w:pPr>
      <w:spacing w:after="160" w:line="25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251267"/>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52E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2E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4169">
      <w:bodyDiv w:val="1"/>
      <w:marLeft w:val="0"/>
      <w:marRight w:val="0"/>
      <w:marTop w:val="0"/>
      <w:marBottom w:val="0"/>
      <w:divBdr>
        <w:top w:val="none" w:sz="0" w:space="0" w:color="auto"/>
        <w:left w:val="none" w:sz="0" w:space="0" w:color="auto"/>
        <w:bottom w:val="none" w:sz="0" w:space="0" w:color="auto"/>
        <w:right w:val="none" w:sz="0" w:space="0" w:color="auto"/>
      </w:divBdr>
    </w:div>
    <w:div w:id="476848660">
      <w:bodyDiv w:val="1"/>
      <w:marLeft w:val="0"/>
      <w:marRight w:val="0"/>
      <w:marTop w:val="0"/>
      <w:marBottom w:val="0"/>
      <w:divBdr>
        <w:top w:val="none" w:sz="0" w:space="0" w:color="auto"/>
        <w:left w:val="none" w:sz="0" w:space="0" w:color="auto"/>
        <w:bottom w:val="none" w:sz="0" w:space="0" w:color="auto"/>
        <w:right w:val="none" w:sz="0" w:space="0" w:color="auto"/>
      </w:divBdr>
    </w:div>
    <w:div w:id="826366513">
      <w:bodyDiv w:val="1"/>
      <w:marLeft w:val="0"/>
      <w:marRight w:val="0"/>
      <w:marTop w:val="0"/>
      <w:marBottom w:val="0"/>
      <w:divBdr>
        <w:top w:val="none" w:sz="0" w:space="0" w:color="auto"/>
        <w:left w:val="none" w:sz="0" w:space="0" w:color="auto"/>
        <w:bottom w:val="none" w:sz="0" w:space="0" w:color="auto"/>
        <w:right w:val="none" w:sz="0" w:space="0" w:color="auto"/>
      </w:divBdr>
    </w:div>
    <w:div w:id="20024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Secretaria\Desktop\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311</TotalTime>
  <Pages>5</Pages>
  <Words>1910</Words>
  <Characters>10316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12202</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NoteSecretaria</dc:creator>
  <cp:keywords/>
  <dc:description/>
  <cp:lastModifiedBy>NoteSecretaria</cp:lastModifiedBy>
  <cp:revision>33</cp:revision>
  <cp:lastPrinted>2019-07-01T10:51:00Z</cp:lastPrinted>
  <dcterms:created xsi:type="dcterms:W3CDTF">2019-06-10T15:20:00Z</dcterms:created>
  <dcterms:modified xsi:type="dcterms:W3CDTF">2019-07-01T10:52:00Z</dcterms:modified>
</cp:coreProperties>
</file>