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7" w:rsidRDefault="00093365" w:rsidP="001603CB">
      <w:pPr>
        <w:jc w:val="center"/>
        <w:rPr>
          <w:rFonts w:ascii="Courier New" w:hAnsi="Courier New" w:cs="Courier New"/>
          <w:b/>
          <w:sz w:val="24"/>
          <w:szCs w:val="24"/>
        </w:rPr>
      </w:pPr>
      <w:r>
        <w:rPr>
          <w:rFonts w:ascii="Courier New" w:hAnsi="Courier New" w:cs="Courier New"/>
          <w:b/>
          <w:sz w:val="24"/>
          <w:szCs w:val="24"/>
        </w:rPr>
        <w:t>ATA DE Nº 016</w:t>
      </w:r>
      <w:r w:rsidR="00251267">
        <w:rPr>
          <w:rFonts w:ascii="Courier New" w:hAnsi="Courier New" w:cs="Courier New"/>
          <w:b/>
          <w:sz w:val="24"/>
          <w:szCs w:val="24"/>
        </w:rPr>
        <w:t>/2019</w:t>
      </w:r>
    </w:p>
    <w:p w:rsidR="00251267" w:rsidRPr="00093365" w:rsidRDefault="00251267" w:rsidP="008E4FBA">
      <w:pPr>
        <w:jc w:val="both"/>
        <w:rPr>
          <w:rFonts w:ascii="Courier New" w:hAnsi="Courier New" w:cs="Courier New"/>
          <w:sz w:val="28"/>
          <w:szCs w:val="28"/>
        </w:rPr>
      </w:pPr>
      <w:r w:rsidRPr="00093365">
        <w:rPr>
          <w:rFonts w:ascii="Courier New" w:hAnsi="Courier New" w:cs="Courier New"/>
        </w:rPr>
        <w:t>Ata da Reunião Ordinária</w:t>
      </w:r>
      <w:r w:rsidRPr="00093365">
        <w:rPr>
          <w:rFonts w:ascii="Courier New" w:hAnsi="Courier New" w:cs="Courier New"/>
          <w:b/>
        </w:rPr>
        <w:t>,</w:t>
      </w:r>
      <w:r w:rsidRPr="00093365">
        <w:rPr>
          <w:rFonts w:ascii="Courier New" w:hAnsi="Courier New" w:cs="Courier New"/>
        </w:rPr>
        <w:t xml:space="preserve"> realizada no dia </w:t>
      </w:r>
      <w:r w:rsidR="00093365" w:rsidRPr="00093365">
        <w:rPr>
          <w:rFonts w:ascii="Courier New" w:hAnsi="Courier New" w:cs="Courier New"/>
        </w:rPr>
        <w:t>primeiro de Jul</w:t>
      </w:r>
      <w:r w:rsidRPr="00093365">
        <w:rPr>
          <w:rFonts w:ascii="Courier New" w:hAnsi="Courier New" w:cs="Courier New"/>
        </w:rPr>
        <w:t>ho de dois mil e dezenove</w:t>
      </w:r>
      <w:r w:rsidRPr="00093365">
        <w:rPr>
          <w:rFonts w:ascii="Courier New" w:hAnsi="Courier New" w:cs="Courier New"/>
          <w:b/>
        </w:rPr>
        <w:t xml:space="preserve">, </w:t>
      </w:r>
      <w:r w:rsidRPr="00093365">
        <w:rPr>
          <w:rFonts w:ascii="Courier New" w:hAnsi="Courier New" w:cs="Courier New"/>
        </w:rPr>
        <w:t xml:space="preserve">precisamente às dezoito horas, na Avenida Carlos de Medeiros, nº231, no salão das sessões desta Egrégia Câmara Municipal de Baixo Guandu, Estado do Espírito Santo, sob a Presidência do Excelentíssimo Senhor Vereador </w:t>
      </w:r>
      <w:r w:rsidRPr="00093365">
        <w:rPr>
          <w:rFonts w:ascii="Courier New" w:hAnsi="Courier New" w:cs="Courier New"/>
          <w:b/>
        </w:rPr>
        <w:t>Wilton Minarini de Souza Filho</w:t>
      </w:r>
      <w:r w:rsidRPr="00093365">
        <w:rPr>
          <w:rFonts w:ascii="Courier New" w:hAnsi="Courier New" w:cs="Courier New"/>
        </w:rPr>
        <w:t xml:space="preserve">, a Ilma. Senhora Secretária da Mesa Diretora, Vereadora </w:t>
      </w:r>
      <w:r w:rsidRPr="00093365">
        <w:rPr>
          <w:rFonts w:ascii="Courier New" w:hAnsi="Courier New" w:cs="Courier New"/>
          <w:b/>
        </w:rPr>
        <w:t xml:space="preserve">Celma Côrtes Bussular </w:t>
      </w:r>
      <w:r w:rsidRPr="00093365">
        <w:rPr>
          <w:rFonts w:ascii="Courier New" w:hAnsi="Courier New" w:cs="Courier New"/>
        </w:rPr>
        <w:t xml:space="preserve">procedeu à chamada dos Senhores (as) Vereadores (as) para efeito de quórum, responderam-na os seguintes Edis: </w:t>
      </w:r>
      <w:r w:rsidRPr="00093365">
        <w:rPr>
          <w:rFonts w:ascii="Courier New" w:hAnsi="Courier New" w:cs="Courier New"/>
          <w:b/>
        </w:rPr>
        <w:t xml:space="preserve">Aguinaldo da Penha, Celma Côrtes Bussular, Elias Fernando Mendes de Araújo, Esmar da Vitória Costa, Geraldo Boone, José Carlos Vieira, Paulo César da Fonseca, Romilson Araujo Ferreira, Sebastião Batista de Araújo, Sueli Alves Teodoro, Varli Queiróz, Wilton Minarini de Souza Filho </w:t>
      </w:r>
      <w:r w:rsidRPr="00093365">
        <w:rPr>
          <w:rFonts w:ascii="Courier New" w:hAnsi="Courier New" w:cs="Courier New"/>
        </w:rPr>
        <w:t>e ausente o vereador</w:t>
      </w:r>
      <w:r w:rsidRPr="00093365">
        <w:rPr>
          <w:rFonts w:ascii="Courier New" w:hAnsi="Courier New" w:cs="Courier New"/>
          <w:b/>
        </w:rPr>
        <w:t xml:space="preserve"> Valmir Estevão Mota</w:t>
      </w:r>
      <w:r w:rsidRPr="00093365">
        <w:rPr>
          <w:rFonts w:ascii="Courier New" w:hAnsi="Courier New" w:cs="Courier New"/>
        </w:rPr>
        <w:t>.</w:t>
      </w:r>
      <w:r w:rsidRPr="00093365">
        <w:rPr>
          <w:rFonts w:ascii="Courier New" w:hAnsi="Courier New" w:cs="Courier New"/>
          <w:b/>
        </w:rPr>
        <w:t xml:space="preserve"> </w:t>
      </w:r>
      <w:r w:rsidRPr="00093365">
        <w:rPr>
          <w:rFonts w:ascii="Courier New" w:hAnsi="Courier New" w:cs="Courier New"/>
        </w:rPr>
        <w:t xml:space="preserve">Havendo número legal de Vereadores (as), conforme dispõe o artigo sessenta e dois, parágrafo quinto, do Regimento Interno, o Excelentíssimo Senhor Presidente declarou aberta a Sessão Ordinária, convidando os presentes a se colocarem de pé para a leitura de um texto </w:t>
      </w:r>
      <w:r w:rsidR="00803C63" w:rsidRPr="00093365">
        <w:rPr>
          <w:rFonts w:ascii="Courier New" w:hAnsi="Courier New" w:cs="Courier New"/>
        </w:rPr>
        <w:t>Bíblico, feita pelo</w:t>
      </w:r>
      <w:r w:rsidRPr="00093365">
        <w:rPr>
          <w:rFonts w:ascii="Courier New" w:hAnsi="Courier New" w:cs="Courier New"/>
        </w:rPr>
        <w:t xml:space="preserve"> </w:t>
      </w:r>
      <w:r w:rsidR="003C0556" w:rsidRPr="00093365">
        <w:rPr>
          <w:rFonts w:ascii="Courier New" w:hAnsi="Courier New" w:cs="Courier New"/>
        </w:rPr>
        <w:t>vereador</w:t>
      </w:r>
      <w:r w:rsidR="00C3471C">
        <w:rPr>
          <w:rFonts w:ascii="Courier New" w:hAnsi="Courier New" w:cs="Courier New"/>
        </w:rPr>
        <w:t>a</w:t>
      </w:r>
      <w:r w:rsidRPr="00093365">
        <w:rPr>
          <w:rFonts w:ascii="Courier New" w:hAnsi="Courier New" w:cs="Courier New"/>
        </w:rPr>
        <w:t xml:space="preserve"> </w:t>
      </w:r>
      <w:r w:rsidR="00C3471C">
        <w:rPr>
          <w:rFonts w:ascii="Courier New" w:hAnsi="Courier New" w:cs="Courier New"/>
          <w:b/>
        </w:rPr>
        <w:t>Celma Côrtes Bussular</w:t>
      </w:r>
      <w:r w:rsidRPr="00093365">
        <w:rPr>
          <w:rFonts w:ascii="Courier New" w:hAnsi="Courier New" w:cs="Courier New"/>
        </w:rPr>
        <w:t xml:space="preserve">. Prosseguindo com os trabalhos, o Excelentíssimo Senhor Presidente colocou em apreciação dos Nobres </w:t>
      </w:r>
      <w:r w:rsidR="00093365" w:rsidRPr="00093365">
        <w:rPr>
          <w:rFonts w:ascii="Courier New" w:hAnsi="Courier New" w:cs="Courier New"/>
        </w:rPr>
        <w:t xml:space="preserve">Vereadores (as), a </w:t>
      </w:r>
      <w:r w:rsidR="00093365" w:rsidRPr="00093365">
        <w:rPr>
          <w:rFonts w:ascii="Courier New" w:hAnsi="Courier New" w:cs="Courier New"/>
          <w:b/>
        </w:rPr>
        <w:t>ata de nº 015</w:t>
      </w:r>
      <w:r w:rsidRPr="00093365">
        <w:rPr>
          <w:rFonts w:ascii="Courier New" w:hAnsi="Courier New" w:cs="Courier New"/>
          <w:b/>
        </w:rPr>
        <w:t>/2019</w:t>
      </w:r>
      <w:r w:rsidRPr="00093365">
        <w:rPr>
          <w:rFonts w:ascii="Courier New" w:hAnsi="Courier New" w:cs="Courier New"/>
        </w:rPr>
        <w:t>, a mesma foi aprovada por unanimidade de votos, e será pela Mesa Diretora assinada e encaminhada à secretaria para os procedimentos formais.</w:t>
      </w:r>
      <w:r w:rsidR="00EC6157" w:rsidRPr="00093365">
        <w:rPr>
          <w:rFonts w:ascii="Courier New" w:hAnsi="Courier New" w:cs="Courier New"/>
        </w:rPr>
        <w:t xml:space="preserve"> </w:t>
      </w:r>
      <w:r w:rsidRPr="00093365">
        <w:rPr>
          <w:rFonts w:ascii="Courier New" w:hAnsi="Courier New" w:cs="Courier New"/>
        </w:rPr>
        <w:t xml:space="preserve">O Excelentíssimo Senhor Presidente, solicitou a Ilma. Senhora Secretária proceder com a </w:t>
      </w:r>
      <w:r w:rsidRPr="00093365">
        <w:rPr>
          <w:rFonts w:ascii="Courier New" w:hAnsi="Courier New" w:cs="Courier New"/>
          <w:b/>
          <w:u w:val="single"/>
        </w:rPr>
        <w:t>LEITURA DO EXPEDIENTE DO DIA</w:t>
      </w:r>
      <w:r w:rsidRPr="00093365">
        <w:rPr>
          <w:rFonts w:ascii="Courier New" w:hAnsi="Courier New" w:cs="Courier New"/>
          <w:b/>
        </w:rPr>
        <w:t xml:space="preserve">, </w:t>
      </w:r>
      <w:r w:rsidRPr="00093365">
        <w:rPr>
          <w:rFonts w:ascii="Courier New" w:hAnsi="Courier New" w:cs="Courier New"/>
        </w:rPr>
        <w:t xml:space="preserve">que se compôs das seguintes proposições: </w:t>
      </w:r>
      <w:r w:rsidR="00093365" w:rsidRPr="00093365">
        <w:rPr>
          <w:rFonts w:ascii="Courier New" w:hAnsi="Courier New" w:cs="Courier New"/>
          <w:b/>
          <w:color w:val="000000"/>
        </w:rPr>
        <w:t>PEDIDO DE PROVIDENCIA 024/2019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retirada de montantes de lixos dispostos na Rua Frei Caneco, próximo a residência de nº 32, na rua 7 de Setembro, próximo a residência de nº 22 e rua Ari Santos, ao lado do muro do Cemitério, situadas no Bairro Mauá, neste município. </w:t>
      </w:r>
      <w:r w:rsidR="00093365" w:rsidRPr="00093365">
        <w:rPr>
          <w:rFonts w:ascii="Courier New" w:hAnsi="Courier New" w:cs="Courier New"/>
          <w:b/>
          <w:color w:val="000000"/>
        </w:rPr>
        <w:t>PEDIDO DE PROVIDENCIA 025/2019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que ordene o serviço de podagem das árvores situadas na rua Belarmino Pinto, Bairro Mauá, mais precisamente próximo a residência de nº 138 do Senhor João Batista, neste Município. </w:t>
      </w:r>
      <w:r w:rsidR="00093365" w:rsidRPr="00093365">
        <w:rPr>
          <w:rFonts w:ascii="Courier New" w:hAnsi="Courier New" w:cs="Courier New"/>
          <w:b/>
          <w:color w:val="000000"/>
        </w:rPr>
        <w:t>PEDIDO DE PROVIDENCIA 026/2019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construção de uma área de Lazer no Bairro Mauá, situado neste Município. </w:t>
      </w:r>
      <w:r w:rsidR="00093365" w:rsidRPr="00093365">
        <w:rPr>
          <w:rFonts w:ascii="Courier New" w:hAnsi="Courier New" w:cs="Courier New"/>
          <w:b/>
          <w:color w:val="000000"/>
        </w:rPr>
        <w:t>PEDIDO DE PROVIDENCIA 027/2019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construção de 03 lombadas quebra-molas, dispostas na Rua Clementino José Gobbo, situada no Bairro Ricardo Holz, neste município. </w:t>
      </w:r>
      <w:r w:rsidR="00093365" w:rsidRPr="00093365">
        <w:rPr>
          <w:rFonts w:ascii="Courier New" w:hAnsi="Courier New" w:cs="Courier New"/>
          <w:b/>
          <w:color w:val="000000"/>
        </w:rPr>
        <w:t>PEDIDO DE PROVIDENCIA 009/2019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CELMA CORTES BUSSULAR – </w:t>
      </w:r>
      <w:r w:rsidR="00093365" w:rsidRPr="00093365">
        <w:rPr>
          <w:rFonts w:ascii="Courier New" w:hAnsi="Courier New" w:cs="Courier New"/>
          <w:color w:val="000000"/>
        </w:rPr>
        <w:t xml:space="preserve">Requer providências no que tange as construções de reservatórios de água de chuva, nas propriedades rurais dos distritos, gratuitamente, bem como, nas estradas rurais deste município de Baixo Guandu /ES. </w:t>
      </w:r>
      <w:r w:rsidR="00093365" w:rsidRPr="00093365">
        <w:rPr>
          <w:rFonts w:ascii="Courier New" w:hAnsi="Courier New" w:cs="Courier New"/>
          <w:b/>
          <w:color w:val="000000"/>
        </w:rPr>
        <w:t>PEDIDO DE PROVIDENCIA 033/2019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GERALDO BOONE – </w:t>
      </w:r>
      <w:r w:rsidR="00093365" w:rsidRPr="00093365">
        <w:rPr>
          <w:rFonts w:ascii="Courier New" w:hAnsi="Courier New" w:cs="Courier New"/>
          <w:color w:val="000000"/>
        </w:rPr>
        <w:t xml:space="preserve">Requer a reforma do parquinho incluindo os </w:t>
      </w:r>
      <w:r w:rsidR="00093365" w:rsidRPr="00093365">
        <w:rPr>
          <w:rFonts w:ascii="Courier New" w:hAnsi="Courier New" w:cs="Courier New"/>
          <w:color w:val="000000"/>
        </w:rPr>
        <w:lastRenderedPageBreak/>
        <w:t>brinquedos da creche de Mascarenhas,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034/2019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GERALDO BOONE – </w:t>
      </w:r>
      <w:r w:rsidR="00093365" w:rsidRPr="00093365">
        <w:rPr>
          <w:rFonts w:ascii="Courier New" w:hAnsi="Courier New" w:cs="Courier New"/>
          <w:color w:val="000000"/>
        </w:rPr>
        <w:t>Requer que possa colocar bloco de concreto ou gelo Baiano ao lado do quebra-molas, perto do posto gentil, na antiga travessia da linha férrea,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101/2019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 xml:space="preserve">Requer que coloque braços de iluminação pública em 05 postes na rua José Vieira Milagres iniciando na casa do </w:t>
      </w:r>
      <w:proofErr w:type="spellStart"/>
      <w:r w:rsidR="00093365" w:rsidRPr="00093365">
        <w:rPr>
          <w:rFonts w:ascii="Courier New" w:hAnsi="Courier New" w:cs="Courier New"/>
          <w:color w:val="000000"/>
        </w:rPr>
        <w:t>Dim</w:t>
      </w:r>
      <w:proofErr w:type="spellEnd"/>
      <w:r w:rsidR="00093365" w:rsidRPr="00093365">
        <w:rPr>
          <w:rFonts w:ascii="Courier New" w:hAnsi="Courier New" w:cs="Courier New"/>
          <w:color w:val="000000"/>
        </w:rPr>
        <w:t xml:space="preserve"> Rufino até a casa do Tião Messias no Bairro Rosário II,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102/2019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a criação de um número 0800 de telefone para iluminação pública, neste município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103/2019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a retirada dos lixos na rua Manoel Ramos Bairro Vila Kennedy,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o reparo no calçamento em frente a padaria JP, no Bairro Rosário I,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ROMILSON ARAUJO FERREIRA –</w:t>
      </w:r>
      <w:r w:rsidR="00093365" w:rsidRPr="00093365">
        <w:t xml:space="preserve"> </w:t>
      </w:r>
      <w:r w:rsidR="00093365" w:rsidRPr="00093365">
        <w:rPr>
          <w:rFonts w:ascii="Courier New" w:hAnsi="Courier New" w:cs="Courier New"/>
          <w:color w:val="000000"/>
        </w:rPr>
        <w:t>Requer a construção de um quebra-molas na rua Santa Terezinha Nº 99, em frente ao trevo veículos,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106/2019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ROMILSON ARAUJO FERREIRA –</w:t>
      </w:r>
      <w:r w:rsidR="00093365" w:rsidRPr="00093365">
        <w:t xml:space="preserve"> </w:t>
      </w:r>
      <w:r w:rsidR="00093365" w:rsidRPr="00093365">
        <w:rPr>
          <w:rFonts w:ascii="Courier New" w:hAnsi="Courier New" w:cs="Courier New"/>
          <w:color w:val="000000"/>
        </w:rPr>
        <w:t>Requer o reparo nas lâmpadas queimadas na rua Santa Terezinha, no Bairro São José próximo ao troca tudo do Medeiros e ao trevo veículos,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005/2019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SEBASTIÃO BATISTA ARAÚJO – </w:t>
      </w:r>
      <w:r w:rsidR="00093365" w:rsidRPr="00093365">
        <w:rPr>
          <w:rFonts w:ascii="Courier New" w:hAnsi="Courier New" w:cs="Courier New"/>
          <w:color w:val="000000"/>
        </w:rPr>
        <w:t>Requer providências no que tange a construção de canaletas nas proximidades da escola municipal Francisco da Cunha Ramaldes, localizada no distrito de Alto Mutum Preto, neste município de Baixo Guandu /ES, com o objetivo de prevenir futuros deslizamentos de terra atingindo a escola.</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025/2019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SUELI ALVES TEODORO – </w:t>
      </w:r>
      <w:r w:rsidR="00093365" w:rsidRPr="00093365">
        <w:rPr>
          <w:rFonts w:ascii="Courier New" w:hAnsi="Courier New" w:cs="Courier New"/>
          <w:color w:val="000000"/>
        </w:rPr>
        <w:t xml:space="preserve">Requer a aquisição de três ventiladores e a reforma do piso da quadra esportiva na Escola Municipal Lea Holz. </w:t>
      </w:r>
      <w:r w:rsidR="00093365" w:rsidRPr="00093365">
        <w:rPr>
          <w:rFonts w:ascii="Courier New" w:hAnsi="Courier New" w:cs="Courier New"/>
          <w:b/>
          <w:color w:val="000000"/>
        </w:rPr>
        <w:t>MOÇÃO DE APLAUSO 014/2019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WILTON MINARINI DE SOUZA FILHO – </w:t>
      </w:r>
      <w:r w:rsidR="00093365" w:rsidRPr="00093365">
        <w:rPr>
          <w:rFonts w:ascii="Courier New" w:hAnsi="Courier New" w:cs="Courier New"/>
        </w:rPr>
        <w:t xml:space="preserve">Moção de Aplauso ao Centro Estadual de Ensino Médio em Tempo Integral-CEEMTI/Unidade Escola Viva de Baixo Guandu/ES, pela realização com Êxito do 1º Festival de Música e Cultura Corporal. </w:t>
      </w:r>
      <w:r w:rsidR="00093365" w:rsidRPr="00093365">
        <w:rPr>
          <w:rFonts w:ascii="Courier New" w:hAnsi="Courier New" w:cs="Courier New"/>
          <w:b/>
          <w:color w:val="000000"/>
        </w:rPr>
        <w:t>PROJETO DE LEI 013/2019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MESA DIRETORA – </w:t>
      </w:r>
      <w:r w:rsidR="00093365" w:rsidRPr="00093365">
        <w:rPr>
          <w:rFonts w:ascii="Courier New" w:hAnsi="Courier New" w:cs="Courier New"/>
          <w:color w:val="000000"/>
        </w:rPr>
        <w:t>Revoga a Lei nº 2.957/2018.</w:t>
      </w:r>
      <w:r w:rsidR="00093365" w:rsidRPr="00093365">
        <w:rPr>
          <w:rFonts w:ascii="Courier New" w:hAnsi="Courier New" w:cs="Courier New"/>
        </w:rPr>
        <w:t xml:space="preserve"> </w:t>
      </w:r>
      <w:r w:rsidR="00093365" w:rsidRPr="00093365">
        <w:rPr>
          <w:rFonts w:ascii="Courier New" w:hAnsi="Courier New" w:cs="Courier New"/>
          <w:b/>
          <w:color w:val="000000"/>
        </w:rPr>
        <w:t>PROJETO DE RESOLUÇÃO 002/2019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MESA DIRETORA – </w:t>
      </w:r>
      <w:r w:rsidR="00093365" w:rsidRPr="00093365">
        <w:rPr>
          <w:rFonts w:ascii="Courier New" w:hAnsi="Courier New" w:cs="Courier New"/>
          <w:color w:val="000000"/>
        </w:rPr>
        <w:t>Dispõe sobre a filiação da Câmara Municipal de Baixo Guandu à Associação das Câmaras Municipais do Espírito Santo (ASCAMES).</w:t>
      </w:r>
      <w:r w:rsidR="00093365" w:rsidRPr="00093365">
        <w:rPr>
          <w:rFonts w:ascii="Courier New" w:hAnsi="Courier New" w:cs="Courier New"/>
        </w:rPr>
        <w:t xml:space="preserve"> </w:t>
      </w:r>
      <w:r w:rsidRPr="00093365">
        <w:rPr>
          <w:rFonts w:ascii="Courier New" w:hAnsi="Courier New" w:cs="Courier New"/>
          <w:b/>
        </w:rPr>
        <w:t xml:space="preserve">Ao término da leitura, o Excelentíssimo Senhor Presidente colocou o </w:t>
      </w:r>
      <w:r w:rsidRPr="00093365">
        <w:rPr>
          <w:rFonts w:ascii="Courier New" w:hAnsi="Courier New" w:cs="Courier New"/>
          <w:b/>
          <w:u w:val="single"/>
        </w:rPr>
        <w:t>EXPEDIENTE DO DIA</w:t>
      </w:r>
      <w:r w:rsidRPr="00093365">
        <w:rPr>
          <w:rFonts w:ascii="Courier New" w:hAnsi="Courier New" w:cs="Courier New"/>
          <w:b/>
        </w:rPr>
        <w:t xml:space="preserve"> </w:t>
      </w:r>
      <w:r w:rsidRPr="00093365">
        <w:rPr>
          <w:rFonts w:ascii="Courier New" w:hAnsi="Courier New" w:cs="Courier New"/>
        </w:rPr>
        <w:t xml:space="preserve">em discussão dos Senhores Vereadores(as) e em conformidade com a resolução 108/2012 fizeram uso da palavra os seguintes vereadores: </w:t>
      </w:r>
      <w:r w:rsidR="009970B2" w:rsidRPr="00093365">
        <w:rPr>
          <w:rFonts w:ascii="Courier New" w:hAnsi="Courier New" w:cs="Courier New"/>
          <w:b/>
        </w:rPr>
        <w:t>Romilson Araújo Ferreira</w:t>
      </w:r>
      <w:r w:rsidR="00C3471C">
        <w:rPr>
          <w:rFonts w:ascii="Courier New" w:hAnsi="Courier New" w:cs="Courier New"/>
          <w:b/>
        </w:rPr>
        <w:t>, Wilton Minarini de Souza Filho</w:t>
      </w:r>
      <w:r w:rsidR="00B507E1">
        <w:rPr>
          <w:rFonts w:ascii="Courier New" w:hAnsi="Courier New" w:cs="Courier New"/>
          <w:b/>
        </w:rPr>
        <w:t>, Sebastião Batista de Araújo</w:t>
      </w:r>
      <w:r w:rsidR="00C04F0C">
        <w:rPr>
          <w:rFonts w:ascii="Courier New" w:hAnsi="Courier New" w:cs="Courier New"/>
          <w:b/>
        </w:rPr>
        <w:t>, Esmar da Vitória Costa</w:t>
      </w:r>
      <w:r w:rsidR="00582377">
        <w:rPr>
          <w:rFonts w:ascii="Courier New" w:hAnsi="Courier New" w:cs="Courier New"/>
          <w:b/>
        </w:rPr>
        <w:t>, Celma Côrtes Bussular</w:t>
      </w:r>
      <w:r w:rsidR="00FC0807">
        <w:rPr>
          <w:rFonts w:ascii="Courier New" w:hAnsi="Courier New" w:cs="Courier New"/>
          <w:b/>
        </w:rPr>
        <w:t>, Sueli Alves Teodoro</w:t>
      </w:r>
      <w:r w:rsidRPr="00093365">
        <w:rPr>
          <w:rFonts w:ascii="Courier New" w:hAnsi="Courier New" w:cs="Courier New"/>
        </w:rPr>
        <w:t>.</w:t>
      </w:r>
      <w:r w:rsidR="00EC6157" w:rsidRPr="00093365">
        <w:rPr>
          <w:rFonts w:ascii="Courier New" w:hAnsi="Courier New" w:cs="Courier New"/>
        </w:rPr>
        <w:t xml:space="preserve"> </w:t>
      </w:r>
      <w:r w:rsidRPr="00093365">
        <w:rPr>
          <w:rFonts w:ascii="Courier New" w:hAnsi="Courier New" w:cs="Courier New"/>
        </w:rPr>
        <w:t xml:space="preserve">O Excelentíssimo Senhor Presidente, solicitou a Ilma. Senhora Secretária proceder </w:t>
      </w:r>
      <w:r w:rsidRPr="00093365">
        <w:rPr>
          <w:rFonts w:ascii="Courier New" w:hAnsi="Courier New" w:cs="Courier New"/>
        </w:rPr>
        <w:lastRenderedPageBreak/>
        <w:t>com a</w:t>
      </w:r>
      <w:r w:rsidRPr="00093365">
        <w:rPr>
          <w:rFonts w:ascii="Courier New" w:hAnsi="Courier New" w:cs="Courier New"/>
          <w:color w:val="000000"/>
        </w:rPr>
        <w:t xml:space="preserve"> </w:t>
      </w:r>
      <w:r w:rsidRPr="00093365">
        <w:rPr>
          <w:rFonts w:ascii="Courier New" w:hAnsi="Courier New" w:cs="Courier New"/>
          <w:b/>
          <w:u w:val="single"/>
        </w:rPr>
        <w:t>LEITURA DA ORDEM DO DIA</w:t>
      </w:r>
      <w:r w:rsidRPr="00093365">
        <w:rPr>
          <w:rFonts w:ascii="Courier New" w:hAnsi="Courier New" w:cs="Courier New"/>
        </w:rPr>
        <w:t xml:space="preserve">, que se compôs das seguintes proposições: </w:t>
      </w:r>
      <w:r w:rsidR="00EC6157" w:rsidRPr="00093365">
        <w:rPr>
          <w:rFonts w:ascii="Courier New" w:hAnsi="Courier New" w:cs="Courier New"/>
          <w:b/>
          <w:color w:val="000000"/>
        </w:rPr>
        <w:t>EMENDA A LEI ORGÂNICA 022/2019</w:t>
      </w:r>
      <w:r w:rsidR="00EC6157" w:rsidRPr="00093365">
        <w:rPr>
          <w:rFonts w:ascii="Courier New" w:hAnsi="Courier New" w:cs="Courier New"/>
          <w:color w:val="000000"/>
        </w:rPr>
        <w:t xml:space="preserve"> – </w:t>
      </w:r>
      <w:r w:rsidR="00EC6157" w:rsidRPr="00093365">
        <w:rPr>
          <w:rFonts w:ascii="Courier New" w:hAnsi="Courier New" w:cs="Courier New"/>
          <w:b/>
          <w:color w:val="000000"/>
        </w:rPr>
        <w:t>LEGISLATIVO MUNICIPAL</w:t>
      </w:r>
      <w:r w:rsidR="00093365">
        <w:rPr>
          <w:rFonts w:ascii="Courier New" w:hAnsi="Courier New" w:cs="Courier New"/>
          <w:b/>
          <w:color w:val="000000"/>
        </w:rPr>
        <w:t xml:space="preserve"> (VOTAÇÃO EM 2º TURNO)</w:t>
      </w:r>
      <w:r w:rsidR="00EC6157" w:rsidRPr="00093365">
        <w:rPr>
          <w:rFonts w:ascii="Courier New" w:hAnsi="Courier New" w:cs="Courier New"/>
          <w:b/>
          <w:color w:val="000000"/>
        </w:rPr>
        <w:t xml:space="preserve"> – </w:t>
      </w:r>
      <w:r w:rsidR="00EC6157" w:rsidRPr="00093365">
        <w:rPr>
          <w:rFonts w:ascii="Courier New" w:hAnsi="Courier New" w:cs="Courier New"/>
        </w:rPr>
        <w:t xml:space="preserve">Emenda à Lei Orgânica Municipal, altera redação do § 1º do art. 194 da Lei Orgânica. </w:t>
      </w:r>
      <w:r w:rsidR="00093365" w:rsidRPr="00093365">
        <w:rPr>
          <w:rFonts w:ascii="Courier New" w:hAnsi="Courier New" w:cs="Courier New"/>
          <w:b/>
          <w:color w:val="000000"/>
        </w:rPr>
        <w:t>PROJETO DE DECRETO LEGISLATIVO 001/2019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SUELI ALVES TEODORO – </w:t>
      </w:r>
      <w:r w:rsidR="00093365" w:rsidRPr="00093365">
        <w:rPr>
          <w:rFonts w:ascii="Courier New" w:hAnsi="Courier New" w:cs="Courier New"/>
        </w:rPr>
        <w:t xml:space="preserve">Concede o título de "HONRA AO MÉRITO" ao Sr. Givaldo Vieira da Silva, em reconhecimento pela sua relevante contribuição e dedicação para o desenvolvimento do Município de Baixo Guandu/ES. </w:t>
      </w:r>
      <w:r w:rsidR="00093365" w:rsidRPr="00093365">
        <w:rPr>
          <w:rFonts w:ascii="Courier New" w:hAnsi="Courier New" w:cs="Courier New"/>
          <w:b/>
          <w:color w:val="000000"/>
        </w:rPr>
        <w:t>PEDIDO DE PROVIDENCIA 024/2019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retirada de montantes de lixos dispostos na Rua Frei Caneco, próximo a residência de nº 32, na rua 7 de Setembro, próximo a residência de nº 22 e rua Ari Santos, ao lado do muro do Cemitério, situadas no Bairro Mauá, neste município. </w:t>
      </w:r>
      <w:r w:rsidR="00093365" w:rsidRPr="00093365">
        <w:rPr>
          <w:rFonts w:ascii="Courier New" w:hAnsi="Courier New" w:cs="Courier New"/>
          <w:b/>
          <w:color w:val="000000"/>
        </w:rPr>
        <w:t>PEDIDO DE PROVIDENCIA 025/2019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que ordene o serviço de podagem das árvores situadas na rua Belarmino Pinto, Bairro Mauá, mais precisamente próximo a residência de nº 138 do Senhor João Batista, neste Município. </w:t>
      </w:r>
      <w:r w:rsidR="00093365" w:rsidRPr="00093365">
        <w:rPr>
          <w:rFonts w:ascii="Courier New" w:hAnsi="Courier New" w:cs="Courier New"/>
          <w:b/>
          <w:color w:val="000000"/>
        </w:rPr>
        <w:t>PEDIDO DE PROVIDENCIA 026/2019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construção de uma área de Lazer no Bairro Mauá, situado neste Município. </w:t>
      </w:r>
      <w:r w:rsidR="00093365" w:rsidRPr="00093365">
        <w:rPr>
          <w:rFonts w:ascii="Courier New" w:hAnsi="Courier New" w:cs="Courier New"/>
          <w:b/>
          <w:color w:val="000000"/>
        </w:rPr>
        <w:t>PEDIDO DE PROVIDENCIA 027/2019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AGUINALDO DA PENHA – </w:t>
      </w:r>
      <w:r w:rsidR="00093365" w:rsidRPr="00093365">
        <w:rPr>
          <w:rFonts w:ascii="Courier New" w:hAnsi="Courier New" w:cs="Courier New"/>
        </w:rPr>
        <w:t xml:space="preserve">Requer a construção de 03 lombadas quebra-molas, dispostas na Rua Clementino José Gobbo, situada no Bairro Ricardo Holz, neste município. </w:t>
      </w:r>
      <w:r w:rsidR="00093365" w:rsidRPr="00093365">
        <w:rPr>
          <w:rFonts w:ascii="Courier New" w:hAnsi="Courier New" w:cs="Courier New"/>
          <w:b/>
          <w:color w:val="000000"/>
        </w:rPr>
        <w:t>PEDIDO DE PROVIDENCIA 009/2019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CELMA CORTES BUSSULAR – </w:t>
      </w:r>
      <w:r w:rsidR="00093365" w:rsidRPr="00093365">
        <w:rPr>
          <w:rFonts w:ascii="Courier New" w:hAnsi="Courier New" w:cs="Courier New"/>
          <w:color w:val="000000"/>
        </w:rPr>
        <w:t xml:space="preserve">Requer providências no que tange as construções de reservatórios de água de chuva, nas propriedades rurais dos distritos, gratuitamente, bem como, nas estradas rurais deste município de Baixo Guandu /ES. </w:t>
      </w:r>
      <w:r w:rsidR="00093365" w:rsidRPr="00093365">
        <w:rPr>
          <w:rFonts w:ascii="Courier New" w:hAnsi="Courier New" w:cs="Courier New"/>
          <w:b/>
          <w:color w:val="000000"/>
        </w:rPr>
        <w:t>PEDIDO DE PROVIDENCIA 033/2019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GERALDO BOONE – </w:t>
      </w:r>
      <w:r w:rsidR="00093365" w:rsidRPr="00093365">
        <w:rPr>
          <w:rFonts w:ascii="Courier New" w:hAnsi="Courier New" w:cs="Courier New"/>
          <w:color w:val="000000"/>
        </w:rPr>
        <w:t>Requer a reforma do parquinho incluindo os brinquedos da creche de Mascarenhas,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034/2019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GERALDO BOONE – </w:t>
      </w:r>
      <w:r w:rsidR="00093365" w:rsidRPr="00093365">
        <w:rPr>
          <w:rFonts w:ascii="Courier New" w:hAnsi="Courier New" w:cs="Courier New"/>
          <w:color w:val="000000"/>
        </w:rPr>
        <w:t>Requer que possa colocar bloco de concreto ou gelo Baiano ao lado do quebra-molas, perto do posto gentil, na antiga travessia da linha férrea,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101/2019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 xml:space="preserve">Requer que coloque braços de iluminação pública em 05 postes na rua José Vieira Milagres iniciando na casa do </w:t>
      </w:r>
      <w:proofErr w:type="spellStart"/>
      <w:r w:rsidR="00093365" w:rsidRPr="00093365">
        <w:rPr>
          <w:rFonts w:ascii="Courier New" w:hAnsi="Courier New" w:cs="Courier New"/>
          <w:color w:val="000000"/>
        </w:rPr>
        <w:t>Dim</w:t>
      </w:r>
      <w:proofErr w:type="spellEnd"/>
      <w:r w:rsidR="00093365" w:rsidRPr="00093365">
        <w:rPr>
          <w:rFonts w:ascii="Courier New" w:hAnsi="Courier New" w:cs="Courier New"/>
          <w:color w:val="000000"/>
        </w:rPr>
        <w:t xml:space="preserve"> Rufino até a casa do Tião Messias no Bairro Rosário II,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102/2019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a criação de um número 0800 de telefone para iluminação pública, neste município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103/2019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a retirada dos lixos na rua Manoel Ramos Bairro Vila Kennedy,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ROMILSON ARAUJO FERREIRA – </w:t>
      </w:r>
      <w:r w:rsidR="00093365" w:rsidRPr="00093365">
        <w:rPr>
          <w:rFonts w:ascii="Courier New" w:hAnsi="Courier New" w:cs="Courier New"/>
          <w:color w:val="000000"/>
        </w:rPr>
        <w:t>Requer o reparo no calçamento em frente a padaria JP, no Bairro Rosário I,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ROMILSON ARAUJO FERREIRA –</w:t>
      </w:r>
      <w:r w:rsidR="00093365" w:rsidRPr="00093365">
        <w:t xml:space="preserve"> </w:t>
      </w:r>
      <w:r w:rsidR="00093365" w:rsidRPr="00093365">
        <w:rPr>
          <w:rFonts w:ascii="Courier New" w:hAnsi="Courier New" w:cs="Courier New"/>
          <w:color w:val="000000"/>
        </w:rPr>
        <w:t xml:space="preserve">Requer a construção de um quebra-molas na rua Santa Terezinha Nº 99, em frente ao trevo veículos, nesta </w:t>
      </w:r>
      <w:r w:rsidR="00093365" w:rsidRPr="00093365">
        <w:rPr>
          <w:rFonts w:ascii="Courier New" w:hAnsi="Courier New" w:cs="Courier New"/>
          <w:color w:val="000000"/>
        </w:rPr>
        <w:lastRenderedPageBreak/>
        <w:t>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106/2019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ROMILSON ARAUJO FERREIRA –</w:t>
      </w:r>
      <w:r w:rsidR="00093365" w:rsidRPr="00093365">
        <w:t xml:space="preserve"> </w:t>
      </w:r>
      <w:r w:rsidR="00093365" w:rsidRPr="00093365">
        <w:rPr>
          <w:rFonts w:ascii="Courier New" w:hAnsi="Courier New" w:cs="Courier New"/>
          <w:color w:val="000000"/>
        </w:rPr>
        <w:t>Requer o reparo nas lâmpadas queimadas na rua Santa Terezinha, no Bairro São José próximo ao troca tudo do Medeiros e ao trevo veículos, nesta cidade de Baixo Guandu/ES.</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005/2019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SEBASTIÃO BATISTA ARAÚJO – </w:t>
      </w:r>
      <w:r w:rsidR="00093365" w:rsidRPr="00093365">
        <w:rPr>
          <w:rFonts w:ascii="Courier New" w:hAnsi="Courier New" w:cs="Courier New"/>
          <w:color w:val="000000"/>
        </w:rPr>
        <w:t>Requer providências no que tange a construção de canaletas nas proximidades da escola municipal Francisco da Cunha Ramaldes, localizada no distrito de Alto Mutum Preto, neste município de Baixo Guandu /ES, com o objetivo de prevenir futuros deslizamentos de terra atingindo a escola.</w:t>
      </w:r>
      <w:r w:rsidR="00093365" w:rsidRPr="00093365">
        <w:rPr>
          <w:rFonts w:ascii="Courier New" w:hAnsi="Courier New" w:cs="Courier New"/>
        </w:rPr>
        <w:t xml:space="preserve"> </w:t>
      </w:r>
      <w:r w:rsidR="00093365" w:rsidRPr="00093365">
        <w:rPr>
          <w:rFonts w:ascii="Courier New" w:hAnsi="Courier New" w:cs="Courier New"/>
          <w:b/>
          <w:color w:val="000000"/>
        </w:rPr>
        <w:t>PEDIDO DE PROVIDENCIA 025/2019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SUELI ALVES TEODORO – </w:t>
      </w:r>
      <w:r w:rsidR="00093365" w:rsidRPr="00093365">
        <w:rPr>
          <w:rFonts w:ascii="Courier New" w:hAnsi="Courier New" w:cs="Courier New"/>
          <w:color w:val="000000"/>
        </w:rPr>
        <w:t xml:space="preserve">Requer a aquisição de três ventiladores e a reforma do piso da quadra esportiva na Escola Municipal Lea Holz. </w:t>
      </w:r>
      <w:r w:rsidR="00093365" w:rsidRPr="00093365">
        <w:rPr>
          <w:rFonts w:ascii="Courier New" w:hAnsi="Courier New" w:cs="Courier New"/>
          <w:b/>
          <w:color w:val="000000"/>
        </w:rPr>
        <w:t>MOÇÃO DE APLAUSO 014/2019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WILTON MINARINI DE SOUZA FILHO – </w:t>
      </w:r>
      <w:r w:rsidR="00093365" w:rsidRPr="00093365">
        <w:rPr>
          <w:rFonts w:ascii="Courier New" w:hAnsi="Courier New" w:cs="Courier New"/>
        </w:rPr>
        <w:t>Moção de Aplauso ao Centro Estadual de Ensino Médio em Tempo Integral-CEEMTI/Unidade Escola Viva de Baixo Guandu/ES, pela realização com Êxito do 1º Festival de Música e Cultura Corporal.</w:t>
      </w:r>
      <w:r w:rsidR="007469B2">
        <w:rPr>
          <w:rFonts w:ascii="Courier New" w:hAnsi="Courier New" w:cs="Courier New"/>
        </w:rPr>
        <w:t xml:space="preserve"> </w:t>
      </w:r>
      <w:r>
        <w:rPr>
          <w:rFonts w:ascii="Courier New" w:hAnsi="Courier New" w:cs="Courier New"/>
        </w:rPr>
        <w:t>O Excelentíssimo Senhor Presidente colocou a</w:t>
      </w:r>
      <w:r>
        <w:rPr>
          <w:rFonts w:ascii="Courier New" w:hAnsi="Courier New" w:cs="Courier New"/>
          <w:b/>
        </w:rPr>
        <w:t xml:space="preserve"> </w:t>
      </w:r>
      <w:r>
        <w:rPr>
          <w:rFonts w:ascii="Courier New" w:hAnsi="Courier New" w:cs="Courier New"/>
          <w:b/>
          <w:u w:val="single"/>
        </w:rPr>
        <w:t>ORDEM DO DIA EM DISCUSSÃO</w:t>
      </w:r>
      <w:r>
        <w:rPr>
          <w:rFonts w:ascii="Courier New" w:hAnsi="Courier New" w:cs="Courier New"/>
          <w:b/>
        </w:rPr>
        <w:t xml:space="preserve"> </w:t>
      </w:r>
      <w:r>
        <w:rPr>
          <w:rFonts w:ascii="Courier New" w:hAnsi="Courier New" w:cs="Courier New"/>
        </w:rPr>
        <w:t xml:space="preserve">dos Senhores Vereadores (as) e em conformidade com a resolução 108/2012 fizeram uso da palavra os seguintes vereadores: </w:t>
      </w:r>
      <w:r w:rsidR="00C4472F">
        <w:rPr>
          <w:rFonts w:ascii="Courier New" w:hAnsi="Courier New" w:cs="Courier New"/>
          <w:b/>
        </w:rPr>
        <w:t>Romilson Araújo Ferreira</w:t>
      </w:r>
      <w:r w:rsidR="00533738">
        <w:rPr>
          <w:rFonts w:ascii="Courier New" w:hAnsi="Courier New" w:cs="Courier New"/>
          <w:b/>
        </w:rPr>
        <w:t>, Sueli Alves Teodoro, Celma Côrtes Bussular</w:t>
      </w:r>
      <w:r w:rsidR="008E4FBA">
        <w:rPr>
          <w:rFonts w:ascii="Courier New" w:hAnsi="Courier New" w:cs="Courier New"/>
          <w:b/>
        </w:rPr>
        <w:t>,</w:t>
      </w:r>
      <w:r w:rsidR="009E03A3">
        <w:rPr>
          <w:rFonts w:ascii="Courier New" w:hAnsi="Courier New" w:cs="Courier New"/>
          <w:b/>
        </w:rPr>
        <w:t xml:space="preserve"> Wilton Minarini de Souza Filho</w:t>
      </w:r>
      <w:r w:rsidR="009D3AF6">
        <w:rPr>
          <w:rFonts w:ascii="Courier New" w:hAnsi="Courier New" w:cs="Courier New"/>
          <w:b/>
        </w:rPr>
        <w:t>.</w:t>
      </w:r>
      <w:r>
        <w:rPr>
          <w:rFonts w:ascii="Courier New" w:hAnsi="Courier New" w:cs="Courier New"/>
        </w:rPr>
        <w:t xml:space="preserve"> </w:t>
      </w:r>
      <w:r w:rsidR="00712915">
        <w:rPr>
          <w:rFonts w:ascii="Courier New" w:hAnsi="Courier New" w:cs="Courier New"/>
        </w:rPr>
        <w:t xml:space="preserve"> </w:t>
      </w:r>
      <w:r w:rsidR="008E4FBA" w:rsidRPr="0022189A">
        <w:rPr>
          <w:rFonts w:ascii="Courier New" w:hAnsi="Courier New" w:cs="Courier New"/>
        </w:rPr>
        <w:t xml:space="preserve">O Excelentíssimo Senhor Presidente solicitou a Ilma. Senhora Secretária, colher os votos dos Senhores Vereadores (as), a </w:t>
      </w:r>
      <w:r w:rsidR="008E4FBA" w:rsidRPr="00093365">
        <w:rPr>
          <w:rFonts w:ascii="Courier New" w:hAnsi="Courier New" w:cs="Courier New"/>
          <w:b/>
        </w:rPr>
        <w:t>Emenda a Lei Orgânica nº 022/2019</w:t>
      </w:r>
      <w:r w:rsidR="008E4FBA" w:rsidRPr="0022189A">
        <w:rPr>
          <w:rFonts w:ascii="Courier New" w:hAnsi="Courier New" w:cs="Courier New"/>
        </w:rPr>
        <w:t>, que altera redação do § 1º do art. 194 da lei orgânica</w:t>
      </w:r>
      <w:r w:rsidR="00093365">
        <w:rPr>
          <w:rFonts w:ascii="Courier New" w:hAnsi="Courier New" w:cs="Courier New"/>
        </w:rPr>
        <w:t xml:space="preserve"> </w:t>
      </w:r>
      <w:r w:rsidR="00093365" w:rsidRPr="00093365">
        <w:rPr>
          <w:rFonts w:ascii="Courier New" w:hAnsi="Courier New" w:cs="Courier New"/>
          <w:b/>
        </w:rPr>
        <w:t>(votação em 2º turno)</w:t>
      </w:r>
      <w:r w:rsidR="008E4FBA" w:rsidRPr="0022189A">
        <w:rPr>
          <w:rFonts w:ascii="Courier New" w:hAnsi="Courier New" w:cs="Courier New"/>
        </w:rPr>
        <w:t>. Emenda aprovado por unanimidade</w:t>
      </w:r>
      <w:r w:rsidR="00093365">
        <w:rPr>
          <w:rFonts w:ascii="Courier New" w:hAnsi="Courier New" w:cs="Courier New"/>
        </w:rPr>
        <w:t xml:space="preserve"> e será promulgada pela mesa diretora</w:t>
      </w:r>
      <w:r w:rsidR="008E4FBA" w:rsidRPr="0022189A">
        <w:rPr>
          <w:rFonts w:ascii="Courier New" w:hAnsi="Courier New" w:cs="Courier New"/>
        </w:rPr>
        <w:t xml:space="preserve">. O Excelentíssimo Senhor Presidente solicitou a Ilma. Senhora Secretária, colher os votos dos Senhores Vereadores (as) </w:t>
      </w:r>
      <w:r w:rsidR="00093365" w:rsidRPr="00093365">
        <w:rPr>
          <w:rFonts w:ascii="Courier New" w:hAnsi="Courier New" w:cs="Courier New"/>
          <w:b/>
          <w:color w:val="000000"/>
        </w:rPr>
        <w:t>PROJETO DE DECRETO LEGISLATIVO 001/2019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SUELI ALVES TEODORO – </w:t>
      </w:r>
      <w:r w:rsidR="00093365" w:rsidRPr="00093365">
        <w:rPr>
          <w:rFonts w:ascii="Courier New" w:hAnsi="Courier New" w:cs="Courier New"/>
        </w:rPr>
        <w:t>Concede o título de "HONRA AO MÉRITO" ao Sr. Givaldo Vieira da Silva, em reconhecimento pela sua relevante contribuição e dedicação para o desenvolvimento do Município de</w:t>
      </w:r>
      <w:r w:rsidR="00093365">
        <w:rPr>
          <w:rFonts w:ascii="Courier New" w:hAnsi="Courier New" w:cs="Courier New"/>
        </w:rPr>
        <w:t xml:space="preserve"> Baixo Guandu/ES</w:t>
      </w:r>
      <w:r w:rsidR="008E4FBA" w:rsidRPr="0022189A">
        <w:rPr>
          <w:rFonts w:ascii="Courier New" w:hAnsi="Courier New" w:cs="Courier New"/>
        </w:rPr>
        <w:t xml:space="preserve">. </w:t>
      </w:r>
      <w:r w:rsidR="00093365">
        <w:rPr>
          <w:rFonts w:ascii="Courier New" w:hAnsi="Courier New" w:cs="Courier New"/>
          <w:color w:val="000000"/>
        </w:rPr>
        <w:t>Projeto de Decreto</w:t>
      </w:r>
      <w:r w:rsidR="008E4FBA" w:rsidRPr="0022189A">
        <w:rPr>
          <w:rFonts w:ascii="Courier New" w:hAnsi="Courier New" w:cs="Courier New"/>
          <w:color w:val="000000"/>
        </w:rPr>
        <w:t xml:space="preserve"> </w:t>
      </w:r>
      <w:r w:rsidR="008E4FBA" w:rsidRPr="0022189A">
        <w:rPr>
          <w:rFonts w:ascii="Courier New" w:hAnsi="Courier New" w:cs="Courier New"/>
        </w:rPr>
        <w:t>aprovado</w:t>
      </w:r>
      <w:r w:rsidR="00093365">
        <w:rPr>
          <w:rFonts w:ascii="Courier New" w:hAnsi="Courier New" w:cs="Courier New"/>
        </w:rPr>
        <w:t xml:space="preserve"> e será encaminhado ao Homenageado</w:t>
      </w:r>
      <w:r w:rsidR="008E4FBA" w:rsidRPr="0022189A">
        <w:rPr>
          <w:rFonts w:ascii="Courier New" w:hAnsi="Courier New" w:cs="Courier New"/>
        </w:rPr>
        <w:t xml:space="preserve">. O Excelentíssimo Senhor Presidente solicitou a Ilma. Senhora Secretária, colher os votos dos Senhores Vereadores (as) </w:t>
      </w:r>
      <w:r w:rsidR="00093365" w:rsidRPr="00093365">
        <w:rPr>
          <w:rFonts w:ascii="Courier New" w:hAnsi="Courier New" w:cs="Courier New"/>
          <w:b/>
          <w:color w:val="000000"/>
        </w:rPr>
        <w:t>MOÇÃO DE APLAUSO 014/2019</w:t>
      </w:r>
      <w:r w:rsidR="00093365" w:rsidRPr="00093365">
        <w:rPr>
          <w:rFonts w:ascii="Courier New" w:hAnsi="Courier New" w:cs="Courier New"/>
          <w:color w:val="000000"/>
        </w:rPr>
        <w:t xml:space="preserve"> – </w:t>
      </w:r>
      <w:r w:rsidR="00093365" w:rsidRPr="00093365">
        <w:rPr>
          <w:rFonts w:ascii="Courier New" w:hAnsi="Courier New" w:cs="Courier New"/>
          <w:b/>
          <w:color w:val="000000"/>
        </w:rPr>
        <w:t xml:space="preserve">WILTON MINARINI DE SOUZA FILHO – </w:t>
      </w:r>
      <w:r w:rsidR="00093365" w:rsidRPr="00093365">
        <w:rPr>
          <w:rFonts w:ascii="Courier New" w:hAnsi="Courier New" w:cs="Courier New"/>
        </w:rPr>
        <w:t>Moção de Aplauso ao Centro Estadual de Ensino Médio em Tempo Integral-CEEMTI/Unidade Escola Viva de Baixo Guandu/ES, pela realização com Êxito do 1º Festival de Música</w:t>
      </w:r>
      <w:r w:rsidR="00093365">
        <w:rPr>
          <w:rFonts w:ascii="Courier New" w:hAnsi="Courier New" w:cs="Courier New"/>
        </w:rPr>
        <w:t xml:space="preserve"> e Cultura Corporal</w:t>
      </w:r>
      <w:r w:rsidR="008E4FBA" w:rsidRPr="00093365">
        <w:rPr>
          <w:rFonts w:ascii="Courier New" w:hAnsi="Courier New" w:cs="Courier New"/>
        </w:rPr>
        <w:t>.</w:t>
      </w:r>
      <w:r w:rsidR="008E4FBA" w:rsidRPr="0022189A">
        <w:rPr>
          <w:rFonts w:ascii="Courier New" w:hAnsi="Courier New" w:cs="Courier New"/>
        </w:rPr>
        <w:t xml:space="preserve"> </w:t>
      </w:r>
      <w:r w:rsidR="008E4FBA">
        <w:rPr>
          <w:rFonts w:ascii="Courier New" w:hAnsi="Courier New" w:cs="Courier New"/>
        </w:rPr>
        <w:t>M</w:t>
      </w:r>
      <w:r w:rsidR="008E4FBA" w:rsidRPr="0022189A">
        <w:rPr>
          <w:rFonts w:ascii="Courier New" w:hAnsi="Courier New" w:cs="Courier New"/>
        </w:rPr>
        <w:t>oção de aplauso aprovada e será encaminhada ao homenageado.</w:t>
      </w:r>
      <w:r w:rsidR="008E4FBA" w:rsidRPr="008E4FBA">
        <w:rPr>
          <w:rFonts w:ascii="Courier New" w:hAnsi="Courier New" w:cs="Courier New"/>
        </w:rPr>
        <w:t xml:space="preserve"> </w:t>
      </w:r>
      <w:r>
        <w:rPr>
          <w:rFonts w:ascii="Courier New" w:hAnsi="Courier New" w:cs="Courier New"/>
        </w:rPr>
        <w:t xml:space="preserve">O Excelentíssimo Senhor Presidente solicitou a Ilma. Senhora Secretária, </w:t>
      </w:r>
      <w:r>
        <w:rPr>
          <w:rFonts w:ascii="Courier New" w:hAnsi="Courier New" w:cs="Courier New"/>
          <w:b/>
        </w:rPr>
        <w:t xml:space="preserve">colher os votos dos Senhores Vereadores (as) </w:t>
      </w:r>
      <w:r>
        <w:rPr>
          <w:rFonts w:ascii="Courier New" w:hAnsi="Courier New" w:cs="Courier New"/>
        </w:rPr>
        <w:t>em bloco aos pedidos de providência. Pedidos de providência aprovados e serão encaminhados ao Chefe do Poder Executivo Municipal</w:t>
      </w:r>
      <w:r>
        <w:rPr>
          <w:rFonts w:ascii="Courier New" w:hAnsi="Courier New" w:cs="Courier New"/>
          <w:color w:val="000000"/>
        </w:rPr>
        <w:t>.</w:t>
      </w:r>
      <w:r w:rsidR="00712915">
        <w:rPr>
          <w:rFonts w:ascii="Courier New" w:hAnsi="Courier New" w:cs="Courier New"/>
          <w:color w:val="000000"/>
        </w:rPr>
        <w:t xml:space="preserve"> </w:t>
      </w:r>
      <w:r>
        <w:rPr>
          <w:rFonts w:ascii="Courier New" w:hAnsi="Courier New" w:cs="Courier New"/>
          <w:color w:val="000000"/>
        </w:rPr>
        <w:t xml:space="preserve"> </w:t>
      </w:r>
      <w:r>
        <w:rPr>
          <w:rFonts w:ascii="Courier New" w:hAnsi="Courier New" w:cs="Courier New"/>
        </w:rPr>
        <w:t>Não havendo mais proposições o Excelentíssimo Senhor Presidente</w:t>
      </w:r>
      <w:r w:rsidR="0091363C">
        <w:rPr>
          <w:rFonts w:ascii="Courier New" w:hAnsi="Courier New" w:cs="Courier New"/>
        </w:rPr>
        <w:t xml:space="preserve"> </w:t>
      </w:r>
      <w:r>
        <w:rPr>
          <w:rFonts w:ascii="Courier New" w:hAnsi="Courier New" w:cs="Courier New"/>
        </w:rPr>
        <w:t>colocou a palavra franca à disposição dos Nobres Vereadores (as), e fizeram uso da mesma</w:t>
      </w:r>
      <w:r w:rsidR="0052099E">
        <w:rPr>
          <w:rFonts w:ascii="Courier New" w:hAnsi="Courier New" w:cs="Courier New"/>
        </w:rPr>
        <w:t xml:space="preserve"> </w:t>
      </w:r>
      <w:r w:rsidR="0052099E">
        <w:rPr>
          <w:rFonts w:ascii="Courier New" w:hAnsi="Courier New" w:cs="Courier New"/>
          <w:b/>
        </w:rPr>
        <w:t>Geraldo Boone</w:t>
      </w:r>
      <w:r w:rsidR="005C36F6">
        <w:rPr>
          <w:rFonts w:ascii="Courier New" w:hAnsi="Courier New" w:cs="Courier New"/>
          <w:b/>
        </w:rPr>
        <w:t xml:space="preserve">, </w:t>
      </w:r>
      <w:r w:rsidR="005C36F6" w:rsidRPr="0083165A">
        <w:rPr>
          <w:rFonts w:ascii="Courier New" w:hAnsi="Courier New" w:cs="Courier New"/>
          <w:b/>
        </w:rPr>
        <w:t>Celma Côrtes Bussular</w:t>
      </w:r>
      <w:r w:rsidR="0052099E">
        <w:rPr>
          <w:rFonts w:ascii="Courier New" w:hAnsi="Courier New" w:cs="Courier New"/>
          <w:b/>
        </w:rPr>
        <w:t>,</w:t>
      </w:r>
      <w:r w:rsidR="000C417B">
        <w:rPr>
          <w:rFonts w:ascii="Courier New" w:hAnsi="Courier New" w:cs="Courier New"/>
        </w:rPr>
        <w:t xml:space="preserve"> </w:t>
      </w:r>
      <w:r w:rsidRPr="0083165A">
        <w:rPr>
          <w:rFonts w:ascii="Courier New" w:hAnsi="Courier New" w:cs="Courier New"/>
          <w:b/>
        </w:rPr>
        <w:t>Romilson Araujo Ferreira</w:t>
      </w:r>
      <w:r>
        <w:rPr>
          <w:rFonts w:ascii="Courier New" w:hAnsi="Courier New" w:cs="Courier New"/>
          <w:b/>
        </w:rPr>
        <w:t xml:space="preserve">. </w:t>
      </w:r>
      <w:r>
        <w:rPr>
          <w:rFonts w:ascii="Courier New" w:hAnsi="Courier New" w:cs="Courier New"/>
        </w:rPr>
        <w:t xml:space="preserve">Todas as falas dos </w:t>
      </w:r>
      <w:r>
        <w:rPr>
          <w:rFonts w:ascii="Courier New" w:hAnsi="Courier New" w:cs="Courier New"/>
        </w:rPr>
        <w:lastRenderedPageBreak/>
        <w:t xml:space="preserve">Senhores Vereadores (as) estão gravadas na íntegra, conforme áudio. Não havendo mais nenhum escrito e vereador que queira usar a palavra. </w:t>
      </w:r>
      <w:r w:rsidR="00297F10">
        <w:rPr>
          <w:rFonts w:ascii="Courier New" w:hAnsi="Courier New" w:cs="Courier New"/>
        </w:rPr>
        <w:t>O Excelentíssimo</w:t>
      </w:r>
      <w:r>
        <w:rPr>
          <w:rFonts w:ascii="Courier New" w:hAnsi="Courier New" w:cs="Courier New"/>
        </w:rPr>
        <w:t xml:space="preserve"> Senhor Presidente </w:t>
      </w:r>
      <w:r w:rsidR="00297F10">
        <w:rPr>
          <w:rFonts w:ascii="Courier New" w:hAnsi="Courier New" w:cs="Courier New"/>
          <w:b/>
        </w:rPr>
        <w:t>Wilton Minarini de Souza Filho</w:t>
      </w:r>
      <w:r>
        <w:rPr>
          <w:rFonts w:ascii="Courier New" w:hAnsi="Courier New" w:cs="Courier New"/>
          <w:b/>
        </w:rPr>
        <w:t xml:space="preserve"> </w:t>
      </w:r>
      <w:r>
        <w:rPr>
          <w:rFonts w:ascii="Courier New" w:hAnsi="Courier New" w:cs="Courier New"/>
        </w:rPr>
        <w:t xml:space="preserve">encerrou a Sessão Ordinária e convidou a todos para a próxima Sessão que será no dia </w:t>
      </w:r>
      <w:r w:rsidR="0062558B">
        <w:rPr>
          <w:rFonts w:ascii="Courier New" w:hAnsi="Courier New" w:cs="Courier New"/>
        </w:rPr>
        <w:t>08</w:t>
      </w:r>
      <w:r w:rsidR="00EF5F28">
        <w:rPr>
          <w:rFonts w:ascii="Courier New" w:hAnsi="Courier New" w:cs="Courier New"/>
        </w:rPr>
        <w:t>/07</w:t>
      </w:r>
      <w:r>
        <w:rPr>
          <w:rFonts w:ascii="Courier New" w:hAnsi="Courier New" w:cs="Courier New"/>
        </w:rPr>
        <w:t>/2019. Eu, Salatiel Dias Bebiano, lavrei a presente Ata que será assinada pela Mesa Diretora após aprovação da mesma.</w:t>
      </w:r>
    </w:p>
    <w:p w:rsidR="00251267" w:rsidRDefault="00251267" w:rsidP="008E4FBA">
      <w:pPr>
        <w:spacing w:after="0" w:line="240" w:lineRule="auto"/>
        <w:jc w:val="both"/>
        <w:rPr>
          <w:rFonts w:ascii="Courier New" w:hAnsi="Courier New" w:cs="Courier New"/>
          <w:sz w:val="24"/>
          <w:szCs w:val="24"/>
        </w:rPr>
      </w:pPr>
    </w:p>
    <w:p w:rsidR="00251267" w:rsidRDefault="00251267" w:rsidP="008E4FBA">
      <w:pPr>
        <w:jc w:val="both"/>
        <w:rPr>
          <w:rFonts w:ascii="Courier New" w:hAnsi="Courier New" w:cs="Courier New"/>
          <w:sz w:val="24"/>
          <w:szCs w:val="24"/>
        </w:rPr>
      </w:pPr>
      <w:r>
        <w:rPr>
          <w:rFonts w:ascii="Courier New" w:hAnsi="Courier New" w:cs="Courier New"/>
          <w:b/>
          <w:sz w:val="24"/>
          <w:szCs w:val="24"/>
        </w:rPr>
        <w:t>Presidente</w:t>
      </w:r>
      <w:r>
        <w:rPr>
          <w:rFonts w:ascii="Courier New" w:hAnsi="Courier New" w:cs="Courier New"/>
          <w:sz w:val="24"/>
          <w:szCs w:val="24"/>
        </w:rPr>
        <w:t>____________________________________________</w:t>
      </w:r>
    </w:p>
    <w:p w:rsidR="00251267" w:rsidRDefault="00251267" w:rsidP="008E4FBA">
      <w:pPr>
        <w:jc w:val="both"/>
        <w:rPr>
          <w:rFonts w:ascii="Courier New" w:hAnsi="Courier New" w:cs="Courier New"/>
          <w:b/>
          <w:sz w:val="24"/>
          <w:szCs w:val="24"/>
        </w:rPr>
      </w:pPr>
    </w:p>
    <w:p w:rsidR="00251267" w:rsidRDefault="00251267" w:rsidP="008E4FBA">
      <w:pPr>
        <w:jc w:val="both"/>
        <w:rPr>
          <w:rFonts w:ascii="Courier New" w:hAnsi="Courier New" w:cs="Courier New"/>
          <w:sz w:val="24"/>
          <w:szCs w:val="24"/>
        </w:rPr>
      </w:pPr>
      <w:r>
        <w:rPr>
          <w:rFonts w:ascii="Courier New" w:hAnsi="Courier New" w:cs="Courier New"/>
          <w:b/>
          <w:sz w:val="24"/>
          <w:szCs w:val="24"/>
        </w:rPr>
        <w:t>Vice-Presidente</w:t>
      </w:r>
      <w:r>
        <w:rPr>
          <w:rFonts w:ascii="Courier New" w:hAnsi="Courier New" w:cs="Courier New"/>
          <w:sz w:val="24"/>
          <w:szCs w:val="24"/>
        </w:rPr>
        <w:t>_______________________________________</w:t>
      </w:r>
    </w:p>
    <w:p w:rsidR="00251267" w:rsidRDefault="00251267" w:rsidP="008E4FBA">
      <w:pPr>
        <w:jc w:val="both"/>
        <w:rPr>
          <w:rFonts w:ascii="Courier New" w:hAnsi="Courier New" w:cs="Courier New"/>
          <w:b/>
          <w:sz w:val="24"/>
          <w:szCs w:val="24"/>
        </w:rPr>
      </w:pPr>
      <w:bookmarkStart w:id="0" w:name="_GoBack"/>
      <w:bookmarkEnd w:id="0"/>
    </w:p>
    <w:p w:rsidR="00251267" w:rsidRDefault="00251267" w:rsidP="008E4FBA">
      <w:pPr>
        <w:jc w:val="both"/>
        <w:rPr>
          <w:rFonts w:ascii="Courier New" w:hAnsi="Courier New" w:cs="Courier New"/>
          <w:sz w:val="24"/>
          <w:szCs w:val="24"/>
        </w:rPr>
      </w:pPr>
      <w:r>
        <w:rPr>
          <w:rFonts w:ascii="Courier New" w:hAnsi="Courier New" w:cs="Courier New"/>
          <w:b/>
          <w:sz w:val="24"/>
          <w:szCs w:val="24"/>
        </w:rPr>
        <w:t>1º Secretário</w:t>
      </w:r>
      <w:r>
        <w:rPr>
          <w:rFonts w:ascii="Courier New" w:hAnsi="Courier New" w:cs="Courier New"/>
          <w:sz w:val="24"/>
          <w:szCs w:val="24"/>
        </w:rPr>
        <w:t>_________________________________________</w:t>
      </w:r>
    </w:p>
    <w:p w:rsidR="00251267" w:rsidRDefault="00251267" w:rsidP="008E4FBA">
      <w:pPr>
        <w:jc w:val="both"/>
        <w:rPr>
          <w:rFonts w:ascii="Courier New" w:hAnsi="Courier New" w:cs="Courier New"/>
          <w:b/>
          <w:sz w:val="24"/>
          <w:szCs w:val="24"/>
        </w:rPr>
      </w:pPr>
    </w:p>
    <w:p w:rsidR="00B00C52" w:rsidRDefault="00251267" w:rsidP="008E4FBA">
      <w:pPr>
        <w:jc w:val="both"/>
      </w:pPr>
      <w:r>
        <w:rPr>
          <w:rFonts w:ascii="Courier New" w:hAnsi="Courier New" w:cs="Courier New"/>
          <w:b/>
          <w:sz w:val="24"/>
          <w:szCs w:val="24"/>
        </w:rPr>
        <w:t>2º Secretário</w:t>
      </w:r>
      <w:r>
        <w:rPr>
          <w:rFonts w:ascii="Courier New" w:hAnsi="Courier New" w:cs="Courier New"/>
          <w:sz w:val="24"/>
          <w:szCs w:val="24"/>
        </w:rPr>
        <w:t>______________________________________</w:t>
      </w:r>
    </w:p>
    <w:sectPr w:rsidR="00B00C52" w:rsidSect="00CE7E60">
      <w:headerReference w:type="even" r:id="rId6"/>
      <w:headerReference w:type="default" r:id="rId7"/>
      <w:footerReference w:type="default" r:id="rId8"/>
      <w:headerReference w:type="firs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BA" w:rsidRDefault="00DA5EBA" w:rsidP="00CE7E60">
      <w:pPr>
        <w:spacing w:after="0" w:line="240" w:lineRule="auto"/>
      </w:pPr>
      <w:r>
        <w:separator/>
      </w:r>
    </w:p>
  </w:endnote>
  <w:endnote w:type="continuationSeparator" w:id="0">
    <w:p w:rsidR="00DA5EBA" w:rsidRDefault="00DA5EBA"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EF7632" w:rsidP="007D7AEA">
    <w:pPr>
      <w:pStyle w:val="Rodap"/>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Image result for e-sic" style="position:absolute;left:0;text-align:left;margin-left:289.85pt;margin-top:9.9pt;width:30.2pt;height:21.35pt;z-index:-251660288">
          <v:imagedata r:id="rId1" o:title="logo-sic"/>
        </v:shape>
      </w:pict>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BA" w:rsidRDefault="00DA5EBA" w:rsidP="00CE7E60">
      <w:pPr>
        <w:spacing w:after="0" w:line="240" w:lineRule="auto"/>
      </w:pPr>
      <w:r>
        <w:separator/>
      </w:r>
    </w:p>
  </w:footnote>
  <w:footnote w:type="continuationSeparator" w:id="0">
    <w:p w:rsidR="00DA5EBA" w:rsidRDefault="00DA5EBA"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EF763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EF7632"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Pr>
        <w:b/>
        <w:spacing w:val="40"/>
      </w:rPr>
      <w:pict>
        <v:shape id="_x0000_i1025" type="#_x0000_t75" style="width:65pt;height:64.5pt">
          <v:imagedata r:id="rId2" o:title="Brasao de Baixo Guandu"/>
        </v:shape>
      </w:pict>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EF7632">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proofState w:spelling="clean" w:grammar="clean"/>
  <w:attachedTemplate r:id="rId1"/>
  <w:doNotTrackMoves/>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267"/>
    <w:rsid w:val="000143F9"/>
    <w:rsid w:val="00093365"/>
    <w:rsid w:val="000C417B"/>
    <w:rsid w:val="000E3247"/>
    <w:rsid w:val="001553FA"/>
    <w:rsid w:val="001603CB"/>
    <w:rsid w:val="001D051E"/>
    <w:rsid w:val="001E5C13"/>
    <w:rsid w:val="001F2F45"/>
    <w:rsid w:val="00251267"/>
    <w:rsid w:val="00252E1C"/>
    <w:rsid w:val="00297F10"/>
    <w:rsid w:val="002F12E6"/>
    <w:rsid w:val="003B38AB"/>
    <w:rsid w:val="003C0556"/>
    <w:rsid w:val="003C5341"/>
    <w:rsid w:val="003E01CA"/>
    <w:rsid w:val="00447A5F"/>
    <w:rsid w:val="00454E45"/>
    <w:rsid w:val="00475332"/>
    <w:rsid w:val="004A078D"/>
    <w:rsid w:val="0052099E"/>
    <w:rsid w:val="00533738"/>
    <w:rsid w:val="00582377"/>
    <w:rsid w:val="00595C11"/>
    <w:rsid w:val="005C36F6"/>
    <w:rsid w:val="0062558B"/>
    <w:rsid w:val="00642731"/>
    <w:rsid w:val="00645C32"/>
    <w:rsid w:val="0069668B"/>
    <w:rsid w:val="006C599B"/>
    <w:rsid w:val="006E57DB"/>
    <w:rsid w:val="006F2613"/>
    <w:rsid w:val="00712915"/>
    <w:rsid w:val="007469B2"/>
    <w:rsid w:val="007D7AEA"/>
    <w:rsid w:val="00803C63"/>
    <w:rsid w:val="00816292"/>
    <w:rsid w:val="00820000"/>
    <w:rsid w:val="0083165A"/>
    <w:rsid w:val="008E4FBA"/>
    <w:rsid w:val="008E697B"/>
    <w:rsid w:val="0091363C"/>
    <w:rsid w:val="009458A4"/>
    <w:rsid w:val="009970B2"/>
    <w:rsid w:val="009D3AF6"/>
    <w:rsid w:val="009E03A3"/>
    <w:rsid w:val="00A3653C"/>
    <w:rsid w:val="00A86D6C"/>
    <w:rsid w:val="00AB7E4C"/>
    <w:rsid w:val="00AD787B"/>
    <w:rsid w:val="00B00C52"/>
    <w:rsid w:val="00B507E1"/>
    <w:rsid w:val="00B735EB"/>
    <w:rsid w:val="00B975C3"/>
    <w:rsid w:val="00BB52C1"/>
    <w:rsid w:val="00C04F0C"/>
    <w:rsid w:val="00C3471C"/>
    <w:rsid w:val="00C4472F"/>
    <w:rsid w:val="00C7530B"/>
    <w:rsid w:val="00C825BC"/>
    <w:rsid w:val="00CE7E60"/>
    <w:rsid w:val="00CF0896"/>
    <w:rsid w:val="00D136C4"/>
    <w:rsid w:val="00D245F4"/>
    <w:rsid w:val="00D87A22"/>
    <w:rsid w:val="00DA5EBA"/>
    <w:rsid w:val="00E00C96"/>
    <w:rsid w:val="00E46CD9"/>
    <w:rsid w:val="00E61E91"/>
    <w:rsid w:val="00E90409"/>
    <w:rsid w:val="00E93B72"/>
    <w:rsid w:val="00EC6157"/>
    <w:rsid w:val="00ED25D3"/>
    <w:rsid w:val="00EF5F28"/>
    <w:rsid w:val="00EF7632"/>
    <w:rsid w:val="00F76B67"/>
    <w:rsid w:val="00FB0A0D"/>
    <w:rsid w:val="00FC080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chartTrackingRefBased/>
  <w15:docId w15:val="{3B91DB0E-47D7-4290-BE1C-A3AAB537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267"/>
    <w:pPr>
      <w:spacing w:after="160" w:line="25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251267"/>
    <w:pPr>
      <w:spacing w:before="100" w:beforeAutospacing="1" w:after="100" w:afterAutospacing="1" w:line="240" w:lineRule="auto"/>
    </w:pPr>
    <w:rPr>
      <w:rFonts w:ascii="Times New Roman" w:eastAsia="Times New Roman" w:hAnsi="Times New Roman"/>
      <w:sz w:val="24"/>
      <w:szCs w:val="24"/>
      <w:lang w:eastAsia="pt-BR"/>
    </w:rPr>
  </w:style>
  <w:style w:type="paragraph" w:styleId="Textodebalo">
    <w:name w:val="Balloon Text"/>
    <w:basedOn w:val="Normal"/>
    <w:link w:val="TextodebaloChar"/>
    <w:uiPriority w:val="99"/>
    <w:semiHidden/>
    <w:unhideWhenUsed/>
    <w:rsid w:val="00252E1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2E1C"/>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4169">
      <w:bodyDiv w:val="1"/>
      <w:marLeft w:val="0"/>
      <w:marRight w:val="0"/>
      <w:marTop w:val="0"/>
      <w:marBottom w:val="0"/>
      <w:divBdr>
        <w:top w:val="none" w:sz="0" w:space="0" w:color="auto"/>
        <w:left w:val="none" w:sz="0" w:space="0" w:color="auto"/>
        <w:bottom w:val="none" w:sz="0" w:space="0" w:color="auto"/>
        <w:right w:val="none" w:sz="0" w:space="0" w:color="auto"/>
      </w:divBdr>
    </w:div>
    <w:div w:id="476848660">
      <w:bodyDiv w:val="1"/>
      <w:marLeft w:val="0"/>
      <w:marRight w:val="0"/>
      <w:marTop w:val="0"/>
      <w:marBottom w:val="0"/>
      <w:divBdr>
        <w:top w:val="none" w:sz="0" w:space="0" w:color="auto"/>
        <w:left w:val="none" w:sz="0" w:space="0" w:color="auto"/>
        <w:bottom w:val="none" w:sz="0" w:space="0" w:color="auto"/>
        <w:right w:val="none" w:sz="0" w:space="0" w:color="auto"/>
      </w:divBdr>
    </w:div>
    <w:div w:id="826366513">
      <w:bodyDiv w:val="1"/>
      <w:marLeft w:val="0"/>
      <w:marRight w:val="0"/>
      <w:marTop w:val="0"/>
      <w:marBottom w:val="0"/>
      <w:divBdr>
        <w:top w:val="none" w:sz="0" w:space="0" w:color="auto"/>
        <w:left w:val="none" w:sz="0" w:space="0" w:color="auto"/>
        <w:bottom w:val="none" w:sz="0" w:space="0" w:color="auto"/>
        <w:right w:val="none" w:sz="0" w:space="0" w:color="auto"/>
      </w:divBdr>
    </w:div>
    <w:div w:id="20024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Secretaria\Desktop\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415</TotalTime>
  <Pages>5</Pages>
  <Words>1920</Words>
  <Characters>10369</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12265</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NoteSecretaria</dc:creator>
  <cp:keywords/>
  <dc:description/>
  <cp:lastModifiedBy>NoteSecretaria</cp:lastModifiedBy>
  <cp:revision>58</cp:revision>
  <cp:lastPrinted>2019-07-01T10:51:00Z</cp:lastPrinted>
  <dcterms:created xsi:type="dcterms:W3CDTF">2019-06-10T15:20:00Z</dcterms:created>
  <dcterms:modified xsi:type="dcterms:W3CDTF">2019-07-01T23:09:00Z</dcterms:modified>
</cp:coreProperties>
</file>